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33E" w:rsidRPr="000879A2" w:rsidRDefault="00BE533E" w:rsidP="009419EF">
      <w:pPr>
        <w:spacing w:line="276" w:lineRule="auto"/>
        <w:rPr>
          <w:rFonts w:ascii="Calibri" w:hAnsi="Calibri"/>
          <w:sz w:val="16"/>
          <w:szCs w:val="16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28"/>
        <w:gridCol w:w="4477"/>
      </w:tblGrid>
      <w:tr w:rsidR="00DA1866" w:rsidRPr="007E6593" w:rsidTr="00822D7B">
        <w:tc>
          <w:tcPr>
            <w:tcW w:w="4818" w:type="dxa"/>
            <w:hideMark/>
          </w:tcPr>
          <w:p w:rsidR="00DA1866" w:rsidRPr="007E6593" w:rsidRDefault="00DA1866" w:rsidP="00846DCD">
            <w:pPr>
              <w:suppressAutoHyphens/>
              <w:spacing w:line="276" w:lineRule="auto"/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bookmarkEnd w:id="0"/>
            <w:r w:rsidRPr="007E6593">
              <w:rPr>
                <w:rFonts w:ascii="Calibri" w:hAnsi="Calibri" w:cs="Calibri"/>
                <w:sz w:val="22"/>
                <w:szCs w:val="22"/>
              </w:rPr>
              <w:t xml:space="preserve">Poznań, </w:t>
            </w:r>
            <w:r w:rsidR="005B55C9" w:rsidRPr="007E6593">
              <w:rPr>
                <w:rFonts w:ascii="Calibri" w:hAnsi="Calibri" w:cs="Calibri"/>
                <w:sz w:val="22"/>
                <w:szCs w:val="22"/>
              </w:rPr>
              <w:t>2</w:t>
            </w:r>
            <w:r w:rsidR="007E6593" w:rsidRPr="007E6593">
              <w:rPr>
                <w:rFonts w:ascii="Calibri" w:hAnsi="Calibri" w:cs="Calibri"/>
                <w:sz w:val="22"/>
                <w:szCs w:val="22"/>
              </w:rPr>
              <w:t>3</w:t>
            </w:r>
            <w:r w:rsidR="00912E75" w:rsidRPr="007E6593">
              <w:rPr>
                <w:rFonts w:ascii="Calibri" w:hAnsi="Calibri" w:cs="Calibri"/>
                <w:sz w:val="22"/>
                <w:szCs w:val="22"/>
              </w:rPr>
              <w:t xml:space="preserve"> grudnia</w:t>
            </w:r>
            <w:r w:rsidR="000F7865" w:rsidRPr="007E6593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340195" w:rsidRPr="007E6593">
              <w:rPr>
                <w:rFonts w:ascii="Calibri" w:hAnsi="Calibri" w:cs="Calibri"/>
                <w:sz w:val="22"/>
                <w:szCs w:val="22"/>
              </w:rPr>
              <w:t>2024</w:t>
            </w:r>
            <w:r w:rsidRPr="007E6593">
              <w:rPr>
                <w:rFonts w:ascii="Calibri" w:hAnsi="Calibri" w:cs="Calibri"/>
                <w:sz w:val="22"/>
                <w:szCs w:val="22"/>
              </w:rPr>
              <w:t xml:space="preserve"> r.</w:t>
            </w:r>
          </w:p>
          <w:p w:rsidR="00CE49E7" w:rsidRPr="007E6593" w:rsidRDefault="00CE49E7" w:rsidP="007E6593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  <w:r w:rsidRPr="007E6593">
              <w:rPr>
                <w:rFonts w:ascii="Calibri" w:eastAsia="Calibri" w:hAnsi="Calibri" w:cs="Calibri"/>
                <w:szCs w:val="24"/>
                <w:lang w:eastAsia="en-US"/>
              </w:rPr>
              <w:t>K-292-5-</w:t>
            </w:r>
            <w:r w:rsidR="007E6593" w:rsidRPr="007E6593">
              <w:rPr>
                <w:rFonts w:ascii="Calibri" w:eastAsia="Calibri" w:hAnsi="Calibri" w:cs="Calibri"/>
                <w:szCs w:val="24"/>
                <w:lang w:eastAsia="en-US"/>
              </w:rPr>
              <w:t>877</w:t>
            </w:r>
            <w:r w:rsidRPr="007E6593">
              <w:rPr>
                <w:rFonts w:ascii="Calibri" w:eastAsia="Calibri" w:hAnsi="Calibri" w:cs="Calibri"/>
                <w:szCs w:val="24"/>
                <w:lang w:eastAsia="en-US"/>
              </w:rPr>
              <w:t>/24</w:t>
            </w:r>
          </w:p>
        </w:tc>
        <w:tc>
          <w:tcPr>
            <w:tcW w:w="4819" w:type="dxa"/>
            <w:hideMark/>
          </w:tcPr>
          <w:p w:rsidR="00DA1866" w:rsidRPr="007E6593" w:rsidRDefault="00DA1866" w:rsidP="00822D7B">
            <w:pPr>
              <w:suppressAutoHyphens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ar-SA"/>
              </w:rPr>
            </w:pPr>
          </w:p>
        </w:tc>
      </w:tr>
    </w:tbl>
    <w:p w:rsidR="00DA1866" w:rsidRPr="007E6593" w:rsidRDefault="00DA1866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174357" w:rsidRPr="007E6593" w:rsidRDefault="00174357" w:rsidP="00DA1866">
      <w:pPr>
        <w:spacing w:line="276" w:lineRule="auto"/>
        <w:rPr>
          <w:rFonts w:ascii="Calibri" w:hAnsi="Calibri" w:cs="Calibri"/>
          <w:b/>
          <w:sz w:val="22"/>
          <w:szCs w:val="22"/>
        </w:rPr>
      </w:pPr>
    </w:p>
    <w:p w:rsidR="00DA1866" w:rsidRPr="007E6593" w:rsidRDefault="00CE49E7" w:rsidP="00DA1866">
      <w:pPr>
        <w:spacing w:line="276" w:lineRule="auto"/>
        <w:jc w:val="center"/>
        <w:rPr>
          <w:rFonts w:ascii="Calibri" w:hAnsi="Calibri" w:cs="Calibri"/>
          <w:b/>
          <w:szCs w:val="24"/>
        </w:rPr>
      </w:pPr>
      <w:r w:rsidRPr="007E6593">
        <w:rPr>
          <w:rFonts w:ascii="Calibri" w:hAnsi="Calibri" w:cs="Calibri"/>
          <w:b/>
          <w:szCs w:val="24"/>
        </w:rPr>
        <w:t>WYNIK POSTĘPOWANIA</w:t>
      </w:r>
    </w:p>
    <w:p w:rsidR="00222461" w:rsidRPr="007E6593" w:rsidRDefault="00222461" w:rsidP="00DA1866">
      <w:pPr>
        <w:spacing w:line="276" w:lineRule="auto"/>
        <w:jc w:val="center"/>
        <w:rPr>
          <w:rFonts w:ascii="Calibri" w:hAnsi="Calibri" w:cs="Calibri"/>
          <w:szCs w:val="24"/>
        </w:rPr>
      </w:pPr>
    </w:p>
    <w:p w:rsidR="00CE49E7" w:rsidRPr="00CE49E7" w:rsidRDefault="00DA1866" w:rsidP="005B55C9">
      <w:pPr>
        <w:pStyle w:val="Default"/>
        <w:spacing w:line="360" w:lineRule="auto"/>
        <w:jc w:val="both"/>
        <w:rPr>
          <w:bCs/>
        </w:rPr>
      </w:pPr>
      <w:r w:rsidRPr="007E6593">
        <w:tab/>
      </w:r>
      <w:r w:rsidR="00CE49E7" w:rsidRPr="007E6593">
        <w:t xml:space="preserve">Uniwersytet Ekonomiczny w Poznaniu, działając na podstawie </w:t>
      </w:r>
      <w:r w:rsidR="00CE49E7" w:rsidRPr="007E6593">
        <w:rPr>
          <w:lang w:val="x-none"/>
        </w:rPr>
        <w:t xml:space="preserve">z art. </w:t>
      </w:r>
      <w:r w:rsidR="00CE49E7" w:rsidRPr="007E6593">
        <w:t xml:space="preserve">253 ust. 1 pkt 1 </w:t>
      </w:r>
      <w:r w:rsidR="00CE49E7" w:rsidRPr="007E6593">
        <w:rPr>
          <w:lang w:val="x-none"/>
        </w:rPr>
        <w:t>ustawy z</w:t>
      </w:r>
      <w:r w:rsidR="00CE49E7" w:rsidRPr="007E6593">
        <w:t> </w:t>
      </w:r>
      <w:r w:rsidR="00CE49E7" w:rsidRPr="007E6593">
        <w:rPr>
          <w:lang w:val="x-none"/>
        </w:rPr>
        <w:t>dnia 11 wrz</w:t>
      </w:r>
      <w:r w:rsidR="00CE49E7" w:rsidRPr="007E6593">
        <w:t>eśnia</w:t>
      </w:r>
      <w:r w:rsidR="00CE49E7" w:rsidRPr="007E6593">
        <w:rPr>
          <w:lang w:val="x-none"/>
        </w:rPr>
        <w:t xml:space="preserve"> 2019 r. Prawo zamówień publicznych (t</w:t>
      </w:r>
      <w:r w:rsidR="00CE49E7" w:rsidRPr="007E6593">
        <w:t>.</w:t>
      </w:r>
      <w:r w:rsidR="00CE49E7" w:rsidRPr="007E6593">
        <w:rPr>
          <w:lang w:val="x-none"/>
        </w:rPr>
        <w:t>j</w:t>
      </w:r>
      <w:r w:rsidR="00CE49E7" w:rsidRPr="007E6593">
        <w:t>.</w:t>
      </w:r>
      <w:r w:rsidR="00CE49E7" w:rsidRPr="007E6593">
        <w:rPr>
          <w:lang w:val="x-none"/>
        </w:rPr>
        <w:t xml:space="preserve"> Dz. U. z 2024 r.</w:t>
      </w:r>
      <w:r w:rsidR="00CE49E7" w:rsidRPr="007E6593">
        <w:t>,</w:t>
      </w:r>
      <w:r w:rsidR="00CE49E7" w:rsidRPr="007E6593">
        <w:rPr>
          <w:lang w:val="x-none"/>
        </w:rPr>
        <w:t xml:space="preserve"> poz.</w:t>
      </w:r>
      <w:r w:rsidR="00CE49E7" w:rsidRPr="007E6593">
        <w:t> 1320 z późn. zm.</w:t>
      </w:r>
      <w:r w:rsidR="00CE49E7" w:rsidRPr="007E6593">
        <w:rPr>
          <w:lang w:val="x-none"/>
        </w:rPr>
        <w:t>)</w:t>
      </w:r>
      <w:r w:rsidR="00CE49E7" w:rsidRPr="007E6593">
        <w:t xml:space="preserve">, zwanej dalej Pzp informuje, że w postępowaniu o udzielenie zamówienia publicznego na </w:t>
      </w:r>
      <w:r w:rsidR="00CE49E7" w:rsidRPr="007E6593">
        <w:rPr>
          <w:b/>
          <w:bCs/>
          <w:lang w:val="pl"/>
        </w:rPr>
        <w:t>Sukcesywną dostawę środków czystości i produktów związanych z utrzymaniem czystości dla Uniwersytetu Ekonomicznego w Poznaniu</w:t>
      </w:r>
      <w:r w:rsidR="00CE49E7" w:rsidRPr="007E6593">
        <w:rPr>
          <w:b/>
          <w:bCs/>
        </w:rPr>
        <w:t xml:space="preserve"> (ZP/050/24)</w:t>
      </w:r>
      <w:r w:rsidR="00CE49E7" w:rsidRPr="007E6593">
        <w:rPr>
          <w:b/>
        </w:rPr>
        <w:t xml:space="preserve">, </w:t>
      </w:r>
      <w:r w:rsidR="00CE49E7" w:rsidRPr="007E6593">
        <w:t xml:space="preserve">do realizacji została wybrana oferta firmy </w:t>
      </w:r>
      <w:r w:rsidR="00CE49E7" w:rsidRPr="007E6593">
        <w:rPr>
          <w:bCs/>
        </w:rPr>
        <w:t>Centrum Mercury Piotr Wojtczyk</w:t>
      </w:r>
      <w:r w:rsidR="00CE49E7" w:rsidRPr="007E6593">
        <w:rPr>
          <w:bCs/>
        </w:rPr>
        <w:br/>
        <w:t>ul. Paprotna 8, 51-117 Wrocław z ceną 61.886,98 zł brutto.</w:t>
      </w:r>
    </w:p>
    <w:p w:rsidR="00CE49E7" w:rsidRDefault="00CE49E7" w:rsidP="00CE49E7">
      <w:pPr>
        <w:pStyle w:val="Default"/>
        <w:spacing w:line="360" w:lineRule="auto"/>
        <w:ind w:firstLine="709"/>
        <w:jc w:val="both"/>
      </w:pPr>
      <w:r w:rsidRPr="00CE49E7">
        <w:t>Złożone oferty i ich punktacja:</w:t>
      </w:r>
    </w:p>
    <w:p w:rsidR="00746D1E" w:rsidRDefault="00746D1E" w:rsidP="00746D1E">
      <w:pPr>
        <w:spacing w:line="276" w:lineRule="auto"/>
        <w:ind w:left="720"/>
        <w:jc w:val="both"/>
        <w:rPr>
          <w:rFonts w:ascii="Calibri" w:hAnsi="Calibri" w:cs="Calibri"/>
          <w:sz w:val="22"/>
          <w:szCs w:val="22"/>
        </w:rPr>
      </w:pPr>
    </w:p>
    <w:tbl>
      <w:tblPr>
        <w:tblW w:w="83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9"/>
        <w:gridCol w:w="2545"/>
        <w:gridCol w:w="1340"/>
        <w:gridCol w:w="1070"/>
        <w:gridCol w:w="1070"/>
        <w:gridCol w:w="1011"/>
        <w:gridCol w:w="1004"/>
      </w:tblGrid>
      <w:tr w:rsidR="00912E75" w:rsidTr="00B57902">
        <w:trPr>
          <w:cantSplit/>
          <w:trHeight w:val="817"/>
          <w:tblHeader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912E75" w:rsidRPr="00412387" w:rsidRDefault="00912E75" w:rsidP="00252539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20"/>
                <w:szCs w:val="20"/>
              </w:rPr>
            </w:pPr>
            <w:r w:rsidRPr="00412387">
              <w:rPr>
                <w:rFonts w:ascii="Calibri" w:hAnsi="Calibri" w:cs="Calibri"/>
                <w:b/>
                <w:sz w:val="20"/>
                <w:szCs w:val="20"/>
              </w:rPr>
              <w:t>lp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  <w:hideMark/>
          </w:tcPr>
          <w:p w:rsidR="00912E75" w:rsidRPr="00B57902" w:rsidRDefault="00912E75" w:rsidP="00252539">
            <w:pPr>
              <w:pStyle w:val="Akapitzlist"/>
              <w:ind w:left="-94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Wykonawca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12E75" w:rsidRPr="00B57902" w:rsidRDefault="00912E75" w:rsidP="00DD4C4A">
            <w:pPr>
              <w:pStyle w:val="Akapitzlist"/>
              <w:ind w:left="63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Cena w PLN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Czas dostawy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Czas reakcji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Emisja spalin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uto"/>
            <w:vAlign w:val="center"/>
          </w:tcPr>
          <w:p w:rsidR="00912E75" w:rsidRPr="00B57902" w:rsidRDefault="00912E75" w:rsidP="003A32F6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sz w:val="16"/>
                <w:szCs w:val="16"/>
              </w:rPr>
              <w:t>SUMA</w:t>
            </w:r>
          </w:p>
        </w:tc>
      </w:tr>
      <w:tr w:rsidR="00912E75" w:rsidTr="00B57902">
        <w:trPr>
          <w:cantSplit/>
          <w:trHeight w:val="1075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5B55C9" w:rsidRDefault="00912E75" w:rsidP="00252539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5B55C9">
            <w:pPr>
              <w:pStyle w:val="Default"/>
              <w:rPr>
                <w:bCs/>
                <w:color w:val="auto"/>
                <w:sz w:val="16"/>
                <w:szCs w:val="16"/>
              </w:rPr>
            </w:pPr>
            <w:r w:rsidRPr="00B57902">
              <w:rPr>
                <w:bCs/>
                <w:color w:val="auto"/>
                <w:sz w:val="16"/>
                <w:szCs w:val="16"/>
              </w:rPr>
              <w:t>PP-H-U ALF - Klorek, Moskalik sp.j.</w:t>
            </w:r>
            <w:r w:rsidRPr="00B57902">
              <w:rPr>
                <w:bCs/>
                <w:color w:val="auto"/>
                <w:sz w:val="16"/>
                <w:szCs w:val="16"/>
              </w:rPr>
              <w:br/>
              <w:t>ul. Kąkolewska 27,</w:t>
            </w:r>
          </w:p>
          <w:p w:rsidR="00912E75" w:rsidRPr="00B57902" w:rsidRDefault="00912E75" w:rsidP="005B55C9">
            <w:pPr>
              <w:pStyle w:val="Default"/>
              <w:rPr>
                <w:bCs/>
                <w:color w:val="auto"/>
                <w:sz w:val="16"/>
                <w:szCs w:val="16"/>
              </w:rPr>
            </w:pPr>
            <w:r w:rsidRPr="00B57902">
              <w:rPr>
                <w:bCs/>
                <w:color w:val="auto"/>
                <w:sz w:val="16"/>
                <w:szCs w:val="16"/>
              </w:rPr>
              <w:t>62-065 Grodzisk Wielkopolski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5B55C9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65.196,86</w:t>
            </w:r>
          </w:p>
          <w:p w:rsidR="00912E75" w:rsidRPr="00B57902" w:rsidRDefault="00912E75" w:rsidP="005B55C9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56,95 pkt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1 dzień roboczy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1 dzień roboczy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Euro 6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F2553C" w:rsidP="003A32F6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86,95 pkt</w:t>
            </w:r>
          </w:p>
        </w:tc>
      </w:tr>
      <w:tr w:rsidR="00912E75" w:rsidTr="00B57902">
        <w:trPr>
          <w:cantSplit/>
          <w:trHeight w:val="1075"/>
          <w:jc w:val="center"/>
        </w:trPr>
        <w:tc>
          <w:tcPr>
            <w:tcW w:w="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5B55C9" w:rsidRDefault="00912E75" w:rsidP="00252539">
            <w:pPr>
              <w:pStyle w:val="Akapitzlist"/>
              <w:ind w:left="-94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5B55C9">
            <w:pPr>
              <w:pStyle w:val="Default"/>
              <w:rPr>
                <w:bCs/>
                <w:color w:val="auto"/>
                <w:sz w:val="16"/>
                <w:szCs w:val="16"/>
              </w:rPr>
            </w:pPr>
            <w:r w:rsidRPr="00B57902">
              <w:rPr>
                <w:bCs/>
                <w:color w:val="auto"/>
                <w:sz w:val="16"/>
                <w:szCs w:val="16"/>
              </w:rPr>
              <w:t>Centrum Mercury Piotr Wojtczyk</w:t>
            </w:r>
            <w:r w:rsidRPr="00B57902">
              <w:rPr>
                <w:bCs/>
                <w:color w:val="auto"/>
                <w:sz w:val="16"/>
                <w:szCs w:val="16"/>
              </w:rPr>
              <w:br/>
              <w:t xml:space="preserve">ul. Paprotna 8, 51-117 Wrocław </w:t>
            </w:r>
          </w:p>
        </w:tc>
        <w:tc>
          <w:tcPr>
            <w:tcW w:w="1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5B55C9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61.886,98</w:t>
            </w:r>
          </w:p>
          <w:p w:rsidR="00912E75" w:rsidRPr="00B57902" w:rsidRDefault="00912E75" w:rsidP="005B55C9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60 pkt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1 dzień roboczy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1 dzień roboczy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Cs/>
                <w:sz w:val="16"/>
                <w:szCs w:val="16"/>
              </w:rPr>
              <w:t>Euro 6</w:t>
            </w:r>
          </w:p>
          <w:p w:rsidR="00912E75" w:rsidRPr="00B57902" w:rsidRDefault="00912E75" w:rsidP="00DD4C4A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10 pkt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2E75" w:rsidRPr="00B57902" w:rsidRDefault="00F2553C" w:rsidP="00912E75">
            <w:pPr>
              <w:pStyle w:val="Akapitzlist"/>
              <w:ind w:left="0"/>
              <w:jc w:val="center"/>
              <w:rPr>
                <w:rFonts w:ascii="Calibri" w:hAnsi="Calibri" w:cs="Calibri"/>
                <w:b/>
                <w:bCs/>
                <w:sz w:val="16"/>
                <w:szCs w:val="16"/>
              </w:rPr>
            </w:pPr>
            <w:r w:rsidRPr="00B57902">
              <w:rPr>
                <w:rFonts w:ascii="Calibri" w:hAnsi="Calibri" w:cs="Calibri"/>
                <w:b/>
                <w:bCs/>
                <w:sz w:val="16"/>
                <w:szCs w:val="16"/>
              </w:rPr>
              <w:t>90 pkt</w:t>
            </w:r>
          </w:p>
        </w:tc>
      </w:tr>
    </w:tbl>
    <w:p w:rsidR="00E82D46" w:rsidRPr="00746D1E" w:rsidRDefault="00E82D46" w:rsidP="003D7C85">
      <w:pPr>
        <w:tabs>
          <w:tab w:val="left" w:pos="2574"/>
        </w:tabs>
        <w:rPr>
          <w:rFonts w:ascii="Calibri" w:hAnsi="Calibri" w:cs="Calibri"/>
          <w:sz w:val="22"/>
          <w:szCs w:val="22"/>
        </w:rPr>
      </w:pPr>
    </w:p>
    <w:sectPr w:rsidR="00E82D46" w:rsidRPr="00746D1E" w:rsidSect="00735346">
      <w:headerReference w:type="default" r:id="rId8"/>
      <w:footerReference w:type="even" r:id="rId9"/>
      <w:footerReference w:type="default" r:id="rId10"/>
      <w:pgSz w:w="11907" w:h="16840" w:code="9"/>
      <w:pgMar w:top="1702" w:right="1984" w:bottom="3261" w:left="1134" w:header="284" w:footer="3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265BD" w:rsidRDefault="00A265BD" w:rsidP="009D24B6">
      <w:r>
        <w:separator/>
      </w:r>
    </w:p>
  </w:endnote>
  <w:endnote w:type="continuationSeparator" w:id="0">
    <w:p w:rsidR="00A265BD" w:rsidRDefault="00A265BD" w:rsidP="009D24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902" w:rsidRDefault="00B57902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B57902" w:rsidRDefault="00B57902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902" w:rsidRDefault="00B57902">
    <w:pPr>
      <w:pStyle w:val="Stopka"/>
      <w:framePr w:wrap="around" w:vAnchor="text" w:hAnchor="margin" w:xAlign="right" w:y="1"/>
      <w:rPr>
        <w:rStyle w:val="Numerstrony"/>
      </w:rPr>
    </w:pPr>
  </w:p>
  <w:p w:rsidR="00B57902" w:rsidRDefault="00B57902" w:rsidP="002E6502">
    <w:pPr>
      <w:ind w:left="7082"/>
      <w:rPr>
        <w:rFonts w:ascii="Calibri" w:hAnsi="Calibri"/>
        <w:color w:val="006600"/>
        <w:sz w:val="17"/>
        <w:szCs w:val="17"/>
      </w:rPr>
    </w:pPr>
  </w:p>
  <w:p w:rsidR="00B57902" w:rsidRPr="00735346" w:rsidRDefault="00B57902" w:rsidP="00735346">
    <w:pPr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265BD" w:rsidRDefault="00A265BD" w:rsidP="009D24B6">
      <w:r>
        <w:separator/>
      </w:r>
    </w:p>
  </w:footnote>
  <w:footnote w:type="continuationSeparator" w:id="0">
    <w:p w:rsidR="00A265BD" w:rsidRDefault="00A265BD" w:rsidP="009D24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7902" w:rsidRPr="009C4CE9" w:rsidRDefault="007E6593">
    <w:pPr>
      <w:pStyle w:val="Nagwek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17145</wp:posOffset>
          </wp:positionH>
          <wp:positionV relativeFrom="paragraph">
            <wp:posOffset>34925</wp:posOffset>
          </wp:positionV>
          <wp:extent cx="8035925" cy="1604645"/>
          <wp:effectExtent l="0" t="0" r="3175" b="0"/>
          <wp:wrapNone/>
          <wp:docPr id="9" name="Obraz 1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35925" cy="16046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D7D4801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E705EC"/>
    <w:multiLevelType w:val="hybridMultilevel"/>
    <w:tmpl w:val="E4D0807A"/>
    <w:lvl w:ilvl="0" w:tplc="C87832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A25BD0"/>
    <w:multiLevelType w:val="hybridMultilevel"/>
    <w:tmpl w:val="81D405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A6521"/>
    <w:multiLevelType w:val="hybridMultilevel"/>
    <w:tmpl w:val="6D327158"/>
    <w:lvl w:ilvl="0" w:tplc="041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036D1A"/>
    <w:multiLevelType w:val="singleLevel"/>
    <w:tmpl w:val="BC20B7B0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</w:abstractNum>
  <w:abstractNum w:abstractNumId="5" w15:restartNumberingAfterBreak="0">
    <w:nsid w:val="2FED4EAD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4F2CA0"/>
    <w:multiLevelType w:val="hybridMultilevel"/>
    <w:tmpl w:val="1A34A4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6D0860"/>
    <w:multiLevelType w:val="hybridMultilevel"/>
    <w:tmpl w:val="E9562B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324579"/>
    <w:multiLevelType w:val="hybridMultilevel"/>
    <w:tmpl w:val="2B4ECDB0"/>
    <w:lvl w:ilvl="0" w:tplc="5D422328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7"/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858"/>
    <w:rsid w:val="00006BB8"/>
    <w:rsid w:val="000102EB"/>
    <w:rsid w:val="00010818"/>
    <w:rsid w:val="0001143F"/>
    <w:rsid w:val="00013649"/>
    <w:rsid w:val="00025278"/>
    <w:rsid w:val="0004193E"/>
    <w:rsid w:val="00047084"/>
    <w:rsid w:val="00047195"/>
    <w:rsid w:val="000528EA"/>
    <w:rsid w:val="000570B1"/>
    <w:rsid w:val="0006200A"/>
    <w:rsid w:val="00070B43"/>
    <w:rsid w:val="000803DF"/>
    <w:rsid w:val="000879A2"/>
    <w:rsid w:val="000A34A1"/>
    <w:rsid w:val="000A492A"/>
    <w:rsid w:val="000A4F02"/>
    <w:rsid w:val="000A64F1"/>
    <w:rsid w:val="000B0B66"/>
    <w:rsid w:val="000B231A"/>
    <w:rsid w:val="000B26B2"/>
    <w:rsid w:val="000B3EB9"/>
    <w:rsid w:val="000B6C96"/>
    <w:rsid w:val="000D131C"/>
    <w:rsid w:val="000D37AD"/>
    <w:rsid w:val="000F1B9C"/>
    <w:rsid w:val="000F1E7C"/>
    <w:rsid w:val="000F22D5"/>
    <w:rsid w:val="000F278D"/>
    <w:rsid w:val="000F3C1F"/>
    <w:rsid w:val="000F7865"/>
    <w:rsid w:val="00107193"/>
    <w:rsid w:val="00107974"/>
    <w:rsid w:val="00113AE3"/>
    <w:rsid w:val="0011506A"/>
    <w:rsid w:val="00124D5F"/>
    <w:rsid w:val="001269D2"/>
    <w:rsid w:val="00127DBC"/>
    <w:rsid w:val="00132BDE"/>
    <w:rsid w:val="00136270"/>
    <w:rsid w:val="00140EEF"/>
    <w:rsid w:val="001420D3"/>
    <w:rsid w:val="001527C6"/>
    <w:rsid w:val="00152FF2"/>
    <w:rsid w:val="00153A8E"/>
    <w:rsid w:val="001607D0"/>
    <w:rsid w:val="00174357"/>
    <w:rsid w:val="00174848"/>
    <w:rsid w:val="0017632D"/>
    <w:rsid w:val="0018472F"/>
    <w:rsid w:val="001A6CD7"/>
    <w:rsid w:val="001B6CC2"/>
    <w:rsid w:val="001B76F5"/>
    <w:rsid w:val="001C07BF"/>
    <w:rsid w:val="001C236D"/>
    <w:rsid w:val="001C6512"/>
    <w:rsid w:val="001C7710"/>
    <w:rsid w:val="001D0B90"/>
    <w:rsid w:val="001D52EC"/>
    <w:rsid w:val="001E152F"/>
    <w:rsid w:val="001E250E"/>
    <w:rsid w:val="001E58AF"/>
    <w:rsid w:val="001E608E"/>
    <w:rsid w:val="001E67C5"/>
    <w:rsid w:val="00202B13"/>
    <w:rsid w:val="00206460"/>
    <w:rsid w:val="0021246E"/>
    <w:rsid w:val="002131EC"/>
    <w:rsid w:val="00214947"/>
    <w:rsid w:val="00215386"/>
    <w:rsid w:val="002156B1"/>
    <w:rsid w:val="00222461"/>
    <w:rsid w:val="00225860"/>
    <w:rsid w:val="00227002"/>
    <w:rsid w:val="002271D2"/>
    <w:rsid w:val="00234A3B"/>
    <w:rsid w:val="00235628"/>
    <w:rsid w:val="00237164"/>
    <w:rsid w:val="0024149C"/>
    <w:rsid w:val="00252539"/>
    <w:rsid w:val="00252BF7"/>
    <w:rsid w:val="00253171"/>
    <w:rsid w:val="00255164"/>
    <w:rsid w:val="0026171C"/>
    <w:rsid w:val="002627B6"/>
    <w:rsid w:val="00264440"/>
    <w:rsid w:val="002714D7"/>
    <w:rsid w:val="002753E0"/>
    <w:rsid w:val="0028240D"/>
    <w:rsid w:val="00285810"/>
    <w:rsid w:val="0029717E"/>
    <w:rsid w:val="00297E33"/>
    <w:rsid w:val="002A1DDD"/>
    <w:rsid w:val="002A2B0A"/>
    <w:rsid w:val="002A49AF"/>
    <w:rsid w:val="002A7E3C"/>
    <w:rsid w:val="002B6698"/>
    <w:rsid w:val="002B6FF5"/>
    <w:rsid w:val="002C2714"/>
    <w:rsid w:val="002C73C5"/>
    <w:rsid w:val="002C7D1C"/>
    <w:rsid w:val="002D1FDA"/>
    <w:rsid w:val="002D2001"/>
    <w:rsid w:val="002D3CE3"/>
    <w:rsid w:val="002E133E"/>
    <w:rsid w:val="002E6502"/>
    <w:rsid w:val="002E7C46"/>
    <w:rsid w:val="002E7E01"/>
    <w:rsid w:val="002F0149"/>
    <w:rsid w:val="002F2468"/>
    <w:rsid w:val="002F3E4C"/>
    <w:rsid w:val="00302D9A"/>
    <w:rsid w:val="00303924"/>
    <w:rsid w:val="00305EA9"/>
    <w:rsid w:val="00306CA6"/>
    <w:rsid w:val="0030777D"/>
    <w:rsid w:val="00312858"/>
    <w:rsid w:val="00312BA5"/>
    <w:rsid w:val="003340F4"/>
    <w:rsid w:val="003369AA"/>
    <w:rsid w:val="00340195"/>
    <w:rsid w:val="00343DB7"/>
    <w:rsid w:val="003533F5"/>
    <w:rsid w:val="003577DE"/>
    <w:rsid w:val="0035786D"/>
    <w:rsid w:val="00363428"/>
    <w:rsid w:val="003641ED"/>
    <w:rsid w:val="003666C1"/>
    <w:rsid w:val="00367AB8"/>
    <w:rsid w:val="003711E1"/>
    <w:rsid w:val="00377D46"/>
    <w:rsid w:val="00377E34"/>
    <w:rsid w:val="00392C81"/>
    <w:rsid w:val="00397998"/>
    <w:rsid w:val="00397AEA"/>
    <w:rsid w:val="003A32F6"/>
    <w:rsid w:val="003A5CA4"/>
    <w:rsid w:val="003C0E40"/>
    <w:rsid w:val="003C2ABC"/>
    <w:rsid w:val="003D1B55"/>
    <w:rsid w:val="003D1B75"/>
    <w:rsid w:val="003D30BD"/>
    <w:rsid w:val="003D7C85"/>
    <w:rsid w:val="003D7C98"/>
    <w:rsid w:val="003E5107"/>
    <w:rsid w:val="003E5A3B"/>
    <w:rsid w:val="003F0DB7"/>
    <w:rsid w:val="004019D3"/>
    <w:rsid w:val="0040710F"/>
    <w:rsid w:val="00407C83"/>
    <w:rsid w:val="004113D9"/>
    <w:rsid w:val="00412387"/>
    <w:rsid w:val="004149C9"/>
    <w:rsid w:val="00420D33"/>
    <w:rsid w:val="00424002"/>
    <w:rsid w:val="00425680"/>
    <w:rsid w:val="00425891"/>
    <w:rsid w:val="004266ED"/>
    <w:rsid w:val="004274E2"/>
    <w:rsid w:val="0043169F"/>
    <w:rsid w:val="00437B29"/>
    <w:rsid w:val="00446621"/>
    <w:rsid w:val="0045014F"/>
    <w:rsid w:val="0045106B"/>
    <w:rsid w:val="00454EC8"/>
    <w:rsid w:val="004554B2"/>
    <w:rsid w:val="0045749B"/>
    <w:rsid w:val="0045771F"/>
    <w:rsid w:val="004722E9"/>
    <w:rsid w:val="004734A8"/>
    <w:rsid w:val="00484B6F"/>
    <w:rsid w:val="004B0617"/>
    <w:rsid w:val="004B2D8E"/>
    <w:rsid w:val="004B3025"/>
    <w:rsid w:val="004B76FA"/>
    <w:rsid w:val="004C281B"/>
    <w:rsid w:val="004D18AC"/>
    <w:rsid w:val="004D1A3D"/>
    <w:rsid w:val="004D3A02"/>
    <w:rsid w:val="004D75D1"/>
    <w:rsid w:val="004E0B61"/>
    <w:rsid w:val="004E43C6"/>
    <w:rsid w:val="004F46CD"/>
    <w:rsid w:val="004F5554"/>
    <w:rsid w:val="004F585C"/>
    <w:rsid w:val="004F75CE"/>
    <w:rsid w:val="00501540"/>
    <w:rsid w:val="0050790E"/>
    <w:rsid w:val="00510445"/>
    <w:rsid w:val="005260C6"/>
    <w:rsid w:val="00526149"/>
    <w:rsid w:val="005341E6"/>
    <w:rsid w:val="005556BC"/>
    <w:rsid w:val="005556FD"/>
    <w:rsid w:val="00556454"/>
    <w:rsid w:val="00562E2C"/>
    <w:rsid w:val="0056693E"/>
    <w:rsid w:val="0056752A"/>
    <w:rsid w:val="00571450"/>
    <w:rsid w:val="0057216F"/>
    <w:rsid w:val="00574BFB"/>
    <w:rsid w:val="00575BC6"/>
    <w:rsid w:val="005767E9"/>
    <w:rsid w:val="00581CDB"/>
    <w:rsid w:val="00587294"/>
    <w:rsid w:val="0059265A"/>
    <w:rsid w:val="00596E45"/>
    <w:rsid w:val="005A411F"/>
    <w:rsid w:val="005A4C07"/>
    <w:rsid w:val="005A6410"/>
    <w:rsid w:val="005A7B34"/>
    <w:rsid w:val="005B55C9"/>
    <w:rsid w:val="005B7710"/>
    <w:rsid w:val="005B7FA2"/>
    <w:rsid w:val="005C0398"/>
    <w:rsid w:val="005C29FB"/>
    <w:rsid w:val="005C3A33"/>
    <w:rsid w:val="005D15FE"/>
    <w:rsid w:val="005D5823"/>
    <w:rsid w:val="005E3F4C"/>
    <w:rsid w:val="005F2469"/>
    <w:rsid w:val="005F6730"/>
    <w:rsid w:val="00600E0B"/>
    <w:rsid w:val="006018D0"/>
    <w:rsid w:val="00603512"/>
    <w:rsid w:val="006035A8"/>
    <w:rsid w:val="00624B85"/>
    <w:rsid w:val="006256D5"/>
    <w:rsid w:val="00627AB6"/>
    <w:rsid w:val="00632A61"/>
    <w:rsid w:val="00633B69"/>
    <w:rsid w:val="00637428"/>
    <w:rsid w:val="006379CE"/>
    <w:rsid w:val="00644676"/>
    <w:rsid w:val="00651770"/>
    <w:rsid w:val="00651F6D"/>
    <w:rsid w:val="006532D0"/>
    <w:rsid w:val="0065348B"/>
    <w:rsid w:val="006577DE"/>
    <w:rsid w:val="00665CB8"/>
    <w:rsid w:val="00667FFD"/>
    <w:rsid w:val="00672436"/>
    <w:rsid w:val="00674129"/>
    <w:rsid w:val="0068486B"/>
    <w:rsid w:val="006852C2"/>
    <w:rsid w:val="006877EC"/>
    <w:rsid w:val="00687D10"/>
    <w:rsid w:val="00693C71"/>
    <w:rsid w:val="006A2FCA"/>
    <w:rsid w:val="006B3C6F"/>
    <w:rsid w:val="006B635C"/>
    <w:rsid w:val="006D0C25"/>
    <w:rsid w:val="006D1AEF"/>
    <w:rsid w:val="006D402A"/>
    <w:rsid w:val="006E0374"/>
    <w:rsid w:val="006F73C3"/>
    <w:rsid w:val="007072A1"/>
    <w:rsid w:val="00707FC2"/>
    <w:rsid w:val="00713F79"/>
    <w:rsid w:val="00722DE8"/>
    <w:rsid w:val="007262AE"/>
    <w:rsid w:val="00727915"/>
    <w:rsid w:val="00727B65"/>
    <w:rsid w:val="00735346"/>
    <w:rsid w:val="00740425"/>
    <w:rsid w:val="007434F2"/>
    <w:rsid w:val="00746D1E"/>
    <w:rsid w:val="00752525"/>
    <w:rsid w:val="00754635"/>
    <w:rsid w:val="00763844"/>
    <w:rsid w:val="007710DE"/>
    <w:rsid w:val="00774060"/>
    <w:rsid w:val="00784D3E"/>
    <w:rsid w:val="00793159"/>
    <w:rsid w:val="0079338D"/>
    <w:rsid w:val="00795EE0"/>
    <w:rsid w:val="007A002B"/>
    <w:rsid w:val="007A13B5"/>
    <w:rsid w:val="007A230A"/>
    <w:rsid w:val="007A4080"/>
    <w:rsid w:val="007C1B33"/>
    <w:rsid w:val="007C7A44"/>
    <w:rsid w:val="007D4086"/>
    <w:rsid w:val="007D57DA"/>
    <w:rsid w:val="007D6A68"/>
    <w:rsid w:val="007E001F"/>
    <w:rsid w:val="007E01BC"/>
    <w:rsid w:val="007E6593"/>
    <w:rsid w:val="0080414C"/>
    <w:rsid w:val="00804B60"/>
    <w:rsid w:val="00812061"/>
    <w:rsid w:val="00813CEB"/>
    <w:rsid w:val="008202FC"/>
    <w:rsid w:val="00820690"/>
    <w:rsid w:val="00822D7B"/>
    <w:rsid w:val="00823E54"/>
    <w:rsid w:val="00823FCC"/>
    <w:rsid w:val="008457DE"/>
    <w:rsid w:val="00846DCD"/>
    <w:rsid w:val="008538B7"/>
    <w:rsid w:val="008576BB"/>
    <w:rsid w:val="00865A99"/>
    <w:rsid w:val="0086660E"/>
    <w:rsid w:val="0087153F"/>
    <w:rsid w:val="00881A42"/>
    <w:rsid w:val="00883742"/>
    <w:rsid w:val="00884865"/>
    <w:rsid w:val="0088723E"/>
    <w:rsid w:val="00893711"/>
    <w:rsid w:val="008953B5"/>
    <w:rsid w:val="008954AF"/>
    <w:rsid w:val="008A2D03"/>
    <w:rsid w:val="008B5478"/>
    <w:rsid w:val="008E5C91"/>
    <w:rsid w:val="008E67BD"/>
    <w:rsid w:val="008F7663"/>
    <w:rsid w:val="00905CBD"/>
    <w:rsid w:val="00910F9F"/>
    <w:rsid w:val="009118EF"/>
    <w:rsid w:val="00912E75"/>
    <w:rsid w:val="009159D4"/>
    <w:rsid w:val="00926975"/>
    <w:rsid w:val="00927878"/>
    <w:rsid w:val="00931FE9"/>
    <w:rsid w:val="00933C7E"/>
    <w:rsid w:val="009374E1"/>
    <w:rsid w:val="009419EF"/>
    <w:rsid w:val="0094685A"/>
    <w:rsid w:val="00954A1A"/>
    <w:rsid w:val="00956D15"/>
    <w:rsid w:val="0096225D"/>
    <w:rsid w:val="00966C79"/>
    <w:rsid w:val="0097139E"/>
    <w:rsid w:val="0097141C"/>
    <w:rsid w:val="009750E8"/>
    <w:rsid w:val="009763F4"/>
    <w:rsid w:val="009812DD"/>
    <w:rsid w:val="0098792C"/>
    <w:rsid w:val="009879A1"/>
    <w:rsid w:val="00992C40"/>
    <w:rsid w:val="00993E26"/>
    <w:rsid w:val="009973CC"/>
    <w:rsid w:val="009A09FD"/>
    <w:rsid w:val="009A14AB"/>
    <w:rsid w:val="009B11E4"/>
    <w:rsid w:val="009B420D"/>
    <w:rsid w:val="009B4DE9"/>
    <w:rsid w:val="009B4E8D"/>
    <w:rsid w:val="009C3DD7"/>
    <w:rsid w:val="009C4CE9"/>
    <w:rsid w:val="009C772D"/>
    <w:rsid w:val="009D24B6"/>
    <w:rsid w:val="009E2FD1"/>
    <w:rsid w:val="009E5F1F"/>
    <w:rsid w:val="009F223F"/>
    <w:rsid w:val="009F43C9"/>
    <w:rsid w:val="00A00AD9"/>
    <w:rsid w:val="00A04494"/>
    <w:rsid w:val="00A056F1"/>
    <w:rsid w:val="00A13797"/>
    <w:rsid w:val="00A231EF"/>
    <w:rsid w:val="00A265BD"/>
    <w:rsid w:val="00A2679D"/>
    <w:rsid w:val="00A33E70"/>
    <w:rsid w:val="00A502DB"/>
    <w:rsid w:val="00A524E0"/>
    <w:rsid w:val="00A632E7"/>
    <w:rsid w:val="00A67166"/>
    <w:rsid w:val="00A718DF"/>
    <w:rsid w:val="00A73EE9"/>
    <w:rsid w:val="00A77B5C"/>
    <w:rsid w:val="00A83FD8"/>
    <w:rsid w:val="00A84175"/>
    <w:rsid w:val="00A8442D"/>
    <w:rsid w:val="00A924ED"/>
    <w:rsid w:val="00A94F1C"/>
    <w:rsid w:val="00AA01AE"/>
    <w:rsid w:val="00AA3834"/>
    <w:rsid w:val="00AB47F2"/>
    <w:rsid w:val="00AB4D2D"/>
    <w:rsid w:val="00AB7A02"/>
    <w:rsid w:val="00AC24E9"/>
    <w:rsid w:val="00AC262D"/>
    <w:rsid w:val="00AC6467"/>
    <w:rsid w:val="00AC68FC"/>
    <w:rsid w:val="00AD0798"/>
    <w:rsid w:val="00B051FE"/>
    <w:rsid w:val="00B20AED"/>
    <w:rsid w:val="00B2257F"/>
    <w:rsid w:val="00B2295E"/>
    <w:rsid w:val="00B22C32"/>
    <w:rsid w:val="00B22FF0"/>
    <w:rsid w:val="00B248DC"/>
    <w:rsid w:val="00B36EB1"/>
    <w:rsid w:val="00B43312"/>
    <w:rsid w:val="00B4475C"/>
    <w:rsid w:val="00B44E5D"/>
    <w:rsid w:val="00B44F8C"/>
    <w:rsid w:val="00B53B14"/>
    <w:rsid w:val="00B540CA"/>
    <w:rsid w:val="00B57902"/>
    <w:rsid w:val="00B57BCF"/>
    <w:rsid w:val="00B65CAB"/>
    <w:rsid w:val="00B72C91"/>
    <w:rsid w:val="00B735AE"/>
    <w:rsid w:val="00B77E0B"/>
    <w:rsid w:val="00B81C89"/>
    <w:rsid w:val="00B81E29"/>
    <w:rsid w:val="00B82676"/>
    <w:rsid w:val="00B83313"/>
    <w:rsid w:val="00B8351C"/>
    <w:rsid w:val="00B9767B"/>
    <w:rsid w:val="00BA733E"/>
    <w:rsid w:val="00BA7E5E"/>
    <w:rsid w:val="00BB4626"/>
    <w:rsid w:val="00BC1499"/>
    <w:rsid w:val="00BC4B6D"/>
    <w:rsid w:val="00BC6295"/>
    <w:rsid w:val="00BC65CB"/>
    <w:rsid w:val="00BC6B1B"/>
    <w:rsid w:val="00BD7A0B"/>
    <w:rsid w:val="00BE0ED8"/>
    <w:rsid w:val="00BE533E"/>
    <w:rsid w:val="00BE6F54"/>
    <w:rsid w:val="00BF04E3"/>
    <w:rsid w:val="00BF108E"/>
    <w:rsid w:val="00BF2A55"/>
    <w:rsid w:val="00BF6D7E"/>
    <w:rsid w:val="00C05C1A"/>
    <w:rsid w:val="00C06EDE"/>
    <w:rsid w:val="00C175B0"/>
    <w:rsid w:val="00C22436"/>
    <w:rsid w:val="00C226E0"/>
    <w:rsid w:val="00C234E9"/>
    <w:rsid w:val="00C328CF"/>
    <w:rsid w:val="00C37607"/>
    <w:rsid w:val="00C40B51"/>
    <w:rsid w:val="00C507E8"/>
    <w:rsid w:val="00C55210"/>
    <w:rsid w:val="00C56832"/>
    <w:rsid w:val="00C6032D"/>
    <w:rsid w:val="00C6043C"/>
    <w:rsid w:val="00C66635"/>
    <w:rsid w:val="00C7440A"/>
    <w:rsid w:val="00C81D9E"/>
    <w:rsid w:val="00C82518"/>
    <w:rsid w:val="00C83BAE"/>
    <w:rsid w:val="00C841A0"/>
    <w:rsid w:val="00C856AD"/>
    <w:rsid w:val="00C8767E"/>
    <w:rsid w:val="00C879AC"/>
    <w:rsid w:val="00C91672"/>
    <w:rsid w:val="00C91F2C"/>
    <w:rsid w:val="00C940D9"/>
    <w:rsid w:val="00C9773D"/>
    <w:rsid w:val="00CA3397"/>
    <w:rsid w:val="00CA46FC"/>
    <w:rsid w:val="00CA78FE"/>
    <w:rsid w:val="00CA79CC"/>
    <w:rsid w:val="00CA7ED4"/>
    <w:rsid w:val="00CC28FD"/>
    <w:rsid w:val="00CC5761"/>
    <w:rsid w:val="00CC6373"/>
    <w:rsid w:val="00CD275D"/>
    <w:rsid w:val="00CE45DD"/>
    <w:rsid w:val="00CE49E7"/>
    <w:rsid w:val="00D0460E"/>
    <w:rsid w:val="00D126E8"/>
    <w:rsid w:val="00D1304B"/>
    <w:rsid w:val="00D13D16"/>
    <w:rsid w:val="00D14FF1"/>
    <w:rsid w:val="00D17079"/>
    <w:rsid w:val="00D173A1"/>
    <w:rsid w:val="00D259C5"/>
    <w:rsid w:val="00D2602F"/>
    <w:rsid w:val="00D30E4C"/>
    <w:rsid w:val="00D33D81"/>
    <w:rsid w:val="00D4299C"/>
    <w:rsid w:val="00D50C00"/>
    <w:rsid w:val="00D511E3"/>
    <w:rsid w:val="00D57312"/>
    <w:rsid w:val="00D71386"/>
    <w:rsid w:val="00D73EA4"/>
    <w:rsid w:val="00D80A24"/>
    <w:rsid w:val="00D8513D"/>
    <w:rsid w:val="00D86A9A"/>
    <w:rsid w:val="00D90694"/>
    <w:rsid w:val="00D911BF"/>
    <w:rsid w:val="00DA1866"/>
    <w:rsid w:val="00DA27FD"/>
    <w:rsid w:val="00DB61C9"/>
    <w:rsid w:val="00DB6F0C"/>
    <w:rsid w:val="00DB79AA"/>
    <w:rsid w:val="00DC138A"/>
    <w:rsid w:val="00DC1FE4"/>
    <w:rsid w:val="00DC353C"/>
    <w:rsid w:val="00DC7F57"/>
    <w:rsid w:val="00DD19A6"/>
    <w:rsid w:val="00DD3EF7"/>
    <w:rsid w:val="00DD4C4A"/>
    <w:rsid w:val="00DE098C"/>
    <w:rsid w:val="00E05682"/>
    <w:rsid w:val="00E176CD"/>
    <w:rsid w:val="00E2094D"/>
    <w:rsid w:val="00E228D5"/>
    <w:rsid w:val="00E23FE7"/>
    <w:rsid w:val="00E3335C"/>
    <w:rsid w:val="00E34D9F"/>
    <w:rsid w:val="00E411ED"/>
    <w:rsid w:val="00E43D72"/>
    <w:rsid w:val="00E450E0"/>
    <w:rsid w:val="00E50BF9"/>
    <w:rsid w:val="00E5375B"/>
    <w:rsid w:val="00E53819"/>
    <w:rsid w:val="00E56ED9"/>
    <w:rsid w:val="00E704DB"/>
    <w:rsid w:val="00E742CE"/>
    <w:rsid w:val="00E763A2"/>
    <w:rsid w:val="00E76977"/>
    <w:rsid w:val="00E76FE8"/>
    <w:rsid w:val="00E82D46"/>
    <w:rsid w:val="00E84131"/>
    <w:rsid w:val="00E90547"/>
    <w:rsid w:val="00E91EBA"/>
    <w:rsid w:val="00E92ECE"/>
    <w:rsid w:val="00E93888"/>
    <w:rsid w:val="00E95A5A"/>
    <w:rsid w:val="00EA01A4"/>
    <w:rsid w:val="00EA01C2"/>
    <w:rsid w:val="00EA4B59"/>
    <w:rsid w:val="00EA6232"/>
    <w:rsid w:val="00EB7FC1"/>
    <w:rsid w:val="00EC7968"/>
    <w:rsid w:val="00ED044A"/>
    <w:rsid w:val="00ED5760"/>
    <w:rsid w:val="00ED752E"/>
    <w:rsid w:val="00EE23DD"/>
    <w:rsid w:val="00EE3CE7"/>
    <w:rsid w:val="00EF7AF0"/>
    <w:rsid w:val="00F03161"/>
    <w:rsid w:val="00F06892"/>
    <w:rsid w:val="00F11A4F"/>
    <w:rsid w:val="00F154EE"/>
    <w:rsid w:val="00F17A66"/>
    <w:rsid w:val="00F22FF4"/>
    <w:rsid w:val="00F2553C"/>
    <w:rsid w:val="00F33014"/>
    <w:rsid w:val="00F3348C"/>
    <w:rsid w:val="00F37C59"/>
    <w:rsid w:val="00F4052C"/>
    <w:rsid w:val="00F45007"/>
    <w:rsid w:val="00F511EC"/>
    <w:rsid w:val="00F605BB"/>
    <w:rsid w:val="00F65FD1"/>
    <w:rsid w:val="00F804F3"/>
    <w:rsid w:val="00F915E7"/>
    <w:rsid w:val="00F94A37"/>
    <w:rsid w:val="00F94D1D"/>
    <w:rsid w:val="00FA276E"/>
    <w:rsid w:val="00FB33CA"/>
    <w:rsid w:val="00FB4F08"/>
    <w:rsid w:val="00FB6AA5"/>
    <w:rsid w:val="00FB7FFD"/>
    <w:rsid w:val="00FC24DD"/>
    <w:rsid w:val="00FC39B3"/>
    <w:rsid w:val="00FC572B"/>
    <w:rsid w:val="00FD1D22"/>
    <w:rsid w:val="00FE0B2F"/>
    <w:rsid w:val="00FF0434"/>
    <w:rsid w:val="00FF0A08"/>
    <w:rsid w:val="00FF3297"/>
    <w:rsid w:val="00FF4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4D936F72-712F-489E-B008-6CE66336B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D3CE3"/>
    <w:rPr>
      <w:sz w:val="24"/>
    </w:rPr>
  </w:style>
  <w:style w:type="paragraph" w:styleId="Nagwek1">
    <w:name w:val="heading 1"/>
    <w:basedOn w:val="Normalny"/>
    <w:next w:val="Normalny"/>
    <w:link w:val="Nagwek1Znak"/>
    <w:qFormat/>
    <w:rsid w:val="002D3CE3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Nagwek2">
    <w:name w:val="heading 2"/>
    <w:basedOn w:val="Normalny"/>
    <w:next w:val="Normalny"/>
    <w:link w:val="Nagwek2Znak"/>
    <w:qFormat/>
    <w:rsid w:val="002D3CE3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Nagwek3">
    <w:name w:val="heading 3"/>
    <w:basedOn w:val="Normalny"/>
    <w:next w:val="Normalny"/>
    <w:link w:val="Nagwek3Znak"/>
    <w:qFormat/>
    <w:rsid w:val="002D3CE3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Nagwek4">
    <w:name w:val="heading 4"/>
    <w:basedOn w:val="Normalny"/>
    <w:next w:val="Normalny"/>
    <w:link w:val="Nagwek4Znak"/>
    <w:qFormat/>
    <w:rsid w:val="002D3CE3"/>
    <w:pPr>
      <w:keepNext/>
      <w:spacing w:line="360" w:lineRule="auto"/>
      <w:jc w:val="both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1Znak">
    <w:name w:val="Nagłówek 1 Znak"/>
    <w:link w:val="Nagwek1"/>
    <w:locked/>
    <w:rsid w:val="00C91F2C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semiHidden/>
    <w:locked/>
    <w:rsid w:val="00C91F2C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Nagwek3Znak">
    <w:name w:val="Nagłówek 3 Znak"/>
    <w:link w:val="Nagwek3"/>
    <w:semiHidden/>
    <w:locked/>
    <w:rsid w:val="00C91F2C"/>
    <w:rPr>
      <w:rFonts w:ascii="Cambria" w:hAnsi="Cambria" w:cs="Times New Roman"/>
      <w:b/>
      <w:bCs/>
      <w:sz w:val="26"/>
      <w:szCs w:val="26"/>
    </w:rPr>
  </w:style>
  <w:style w:type="character" w:customStyle="1" w:styleId="Nagwek4Znak">
    <w:name w:val="Nagłówek 4 Znak"/>
    <w:link w:val="Nagwek4"/>
    <w:semiHidden/>
    <w:locked/>
    <w:rsid w:val="00C91F2C"/>
    <w:rPr>
      <w:rFonts w:ascii="Calibri" w:hAnsi="Calibri" w:cs="Times New Roman"/>
      <w:b/>
      <w:bCs/>
      <w:sz w:val="28"/>
      <w:szCs w:val="28"/>
    </w:rPr>
  </w:style>
  <w:style w:type="paragraph" w:styleId="Stopka">
    <w:name w:val="footer"/>
    <w:basedOn w:val="Normalny"/>
    <w:link w:val="Stopka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topkaZnak">
    <w:name w:val="Stopka Znak"/>
    <w:link w:val="Stopka"/>
    <w:locked/>
    <w:rsid w:val="00C91F2C"/>
    <w:rPr>
      <w:rFonts w:cs="Times New Roman"/>
      <w:sz w:val="24"/>
    </w:rPr>
  </w:style>
  <w:style w:type="character" w:styleId="Numerstrony">
    <w:name w:val="page number"/>
    <w:rsid w:val="002D3CE3"/>
    <w:rPr>
      <w:rFonts w:cs="Times New Roman"/>
    </w:rPr>
  </w:style>
  <w:style w:type="paragraph" w:styleId="Nagwek">
    <w:name w:val="header"/>
    <w:basedOn w:val="Normalny"/>
    <w:link w:val="NagwekZnak"/>
    <w:rsid w:val="002D3CE3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NagwekZnak">
    <w:name w:val="Nagłówek Znak"/>
    <w:link w:val="Nagwek"/>
    <w:semiHidden/>
    <w:locked/>
    <w:rsid w:val="00C91F2C"/>
    <w:rPr>
      <w:rFonts w:cs="Times New Roman"/>
      <w:sz w:val="24"/>
    </w:rPr>
  </w:style>
  <w:style w:type="paragraph" w:styleId="Tekstpodstawowywcity">
    <w:name w:val="Body Text Indent"/>
    <w:basedOn w:val="Normalny"/>
    <w:link w:val="TekstpodstawowywcityZnak"/>
    <w:rsid w:val="002D3CE3"/>
    <w:pPr>
      <w:ind w:left="426" w:hanging="284"/>
      <w:jc w:val="both"/>
    </w:pPr>
    <w:rPr>
      <w:lang w:val="x-none" w:eastAsia="x-none"/>
    </w:rPr>
  </w:style>
  <w:style w:type="character" w:customStyle="1" w:styleId="TekstpodstawowywcityZnak">
    <w:name w:val="Tekst podstawowy wcięty Znak"/>
    <w:link w:val="Tekstpodstawowywcity"/>
    <w:semiHidden/>
    <w:locked/>
    <w:rsid w:val="00C91F2C"/>
    <w:rPr>
      <w:rFonts w:cs="Times New Roman"/>
      <w:sz w:val="24"/>
    </w:rPr>
  </w:style>
  <w:style w:type="paragraph" w:styleId="Tekstpodstawowy">
    <w:name w:val="Body Text"/>
    <w:basedOn w:val="Normalny"/>
    <w:link w:val="TekstpodstawowyZnak"/>
    <w:rsid w:val="002D3CE3"/>
    <w:pPr>
      <w:spacing w:before="120" w:after="120"/>
      <w:jc w:val="both"/>
    </w:pPr>
    <w:rPr>
      <w:lang w:val="x-none" w:eastAsia="x-none"/>
    </w:rPr>
  </w:style>
  <w:style w:type="character" w:customStyle="1" w:styleId="TekstpodstawowyZnak">
    <w:name w:val="Tekst podstawowy Znak"/>
    <w:link w:val="Tekstpodstawowy"/>
    <w:semiHidden/>
    <w:locked/>
    <w:rsid w:val="00C91F2C"/>
    <w:rPr>
      <w:rFonts w:cs="Times New Roman"/>
      <w:sz w:val="24"/>
    </w:rPr>
  </w:style>
  <w:style w:type="paragraph" w:styleId="Tekstpodstawowywcity2">
    <w:name w:val="Body Text Indent 2"/>
    <w:basedOn w:val="Normalny"/>
    <w:link w:val="Tekstpodstawowywcity2Znak"/>
    <w:rsid w:val="002D3CE3"/>
    <w:pPr>
      <w:ind w:left="142" w:hanging="142"/>
      <w:jc w:val="both"/>
    </w:pPr>
    <w:rPr>
      <w:lang w:val="x-none" w:eastAsia="x-none"/>
    </w:rPr>
  </w:style>
  <w:style w:type="character" w:customStyle="1" w:styleId="Tekstpodstawowywcity2Znak">
    <w:name w:val="Tekst podstawowy wcięty 2 Znak"/>
    <w:link w:val="Tekstpodstawowywcity2"/>
    <w:semiHidden/>
    <w:locked/>
    <w:rsid w:val="00C91F2C"/>
    <w:rPr>
      <w:rFonts w:cs="Times New Roman"/>
      <w:sz w:val="24"/>
    </w:rPr>
  </w:style>
  <w:style w:type="paragraph" w:styleId="Tekstpodstawowywcity3">
    <w:name w:val="Body Text Indent 3"/>
    <w:basedOn w:val="Normalny"/>
    <w:link w:val="Tekstpodstawowywcity3Znak"/>
    <w:rsid w:val="002D3CE3"/>
    <w:pPr>
      <w:spacing w:line="360" w:lineRule="auto"/>
      <w:ind w:left="567" w:hanging="567"/>
    </w:pPr>
    <w:rPr>
      <w:sz w:val="16"/>
      <w:szCs w:val="16"/>
      <w:lang w:val="x-none" w:eastAsia="x-none"/>
    </w:rPr>
  </w:style>
  <w:style w:type="character" w:customStyle="1" w:styleId="Tekstpodstawowywcity3Znak">
    <w:name w:val="Tekst podstawowy wcięty 3 Znak"/>
    <w:link w:val="Tekstpodstawowywcity3"/>
    <w:semiHidden/>
    <w:locked/>
    <w:rsid w:val="00C91F2C"/>
    <w:rPr>
      <w:rFonts w:cs="Times New Roman"/>
      <w:sz w:val="16"/>
      <w:szCs w:val="16"/>
    </w:rPr>
  </w:style>
  <w:style w:type="paragraph" w:styleId="Tekstpodstawowy2">
    <w:name w:val="Body Text 2"/>
    <w:basedOn w:val="Normalny"/>
    <w:link w:val="Tekstpodstawowy2Znak"/>
    <w:rsid w:val="002D3CE3"/>
    <w:pPr>
      <w:framePr w:w="4749" w:h="681" w:hSpace="141" w:wrap="around" w:vAnchor="text" w:hAnchor="page" w:x="1877" w:y="238"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jc w:val="center"/>
    </w:pPr>
    <w:rPr>
      <w:lang w:val="x-none" w:eastAsia="x-none"/>
    </w:rPr>
  </w:style>
  <w:style w:type="character" w:customStyle="1" w:styleId="Tekstpodstawowy2Znak">
    <w:name w:val="Tekst podstawowy 2 Znak"/>
    <w:link w:val="Tekstpodstawowy2"/>
    <w:semiHidden/>
    <w:locked/>
    <w:rsid w:val="00C91F2C"/>
    <w:rPr>
      <w:rFonts w:cs="Times New Roman"/>
      <w:sz w:val="24"/>
    </w:rPr>
  </w:style>
  <w:style w:type="paragraph" w:styleId="Tekstpodstawowy3">
    <w:name w:val="Body Text 3"/>
    <w:basedOn w:val="Normalny"/>
    <w:link w:val="Tekstpodstawowy3Znak"/>
    <w:rsid w:val="002D3CE3"/>
    <w:rPr>
      <w:sz w:val="16"/>
      <w:szCs w:val="16"/>
      <w:lang w:val="x-none" w:eastAsia="x-none"/>
    </w:rPr>
  </w:style>
  <w:style w:type="character" w:customStyle="1" w:styleId="Tekstpodstawowy3Znak">
    <w:name w:val="Tekst podstawowy 3 Znak"/>
    <w:link w:val="Tekstpodstawowy3"/>
    <w:semiHidden/>
    <w:locked/>
    <w:rsid w:val="00C91F2C"/>
    <w:rPr>
      <w:rFonts w:cs="Times New Roman"/>
      <w:sz w:val="16"/>
      <w:szCs w:val="16"/>
    </w:rPr>
  </w:style>
  <w:style w:type="paragraph" w:styleId="Tekstblokowy">
    <w:name w:val="Block Text"/>
    <w:basedOn w:val="Normalny"/>
    <w:rsid w:val="002D3CE3"/>
    <w:pPr>
      <w:tabs>
        <w:tab w:val="left" w:pos="284"/>
      </w:tabs>
      <w:spacing w:line="360" w:lineRule="auto"/>
      <w:ind w:left="284" w:right="113" w:hanging="284"/>
    </w:pPr>
  </w:style>
  <w:style w:type="paragraph" w:styleId="Tekstdymka">
    <w:name w:val="Balloon Text"/>
    <w:basedOn w:val="Normalny"/>
    <w:link w:val="TekstdymkaZnak"/>
    <w:rsid w:val="009F223F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rsid w:val="009F223F"/>
    <w:rPr>
      <w:rFonts w:ascii="Tahoma" w:hAnsi="Tahoma" w:cs="Tahoma"/>
      <w:sz w:val="16"/>
      <w:szCs w:val="16"/>
    </w:rPr>
  </w:style>
  <w:style w:type="character" w:styleId="Odwoaniedokomentarza">
    <w:name w:val="annotation reference"/>
    <w:rsid w:val="009F223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9F223F"/>
    <w:rPr>
      <w:sz w:val="20"/>
    </w:rPr>
  </w:style>
  <w:style w:type="character" w:customStyle="1" w:styleId="TekstkomentarzaZnak">
    <w:name w:val="Tekst komentarza Znak"/>
    <w:basedOn w:val="Domylnaczcionkaakapitu"/>
    <w:link w:val="Tekstkomentarza"/>
    <w:rsid w:val="009F223F"/>
  </w:style>
  <w:style w:type="paragraph" w:styleId="Tematkomentarza">
    <w:name w:val="annotation subject"/>
    <w:basedOn w:val="Tekstkomentarza"/>
    <w:next w:val="Tekstkomentarza"/>
    <w:link w:val="TematkomentarzaZnak"/>
    <w:rsid w:val="009F223F"/>
    <w:rPr>
      <w:b/>
      <w:bCs/>
      <w:lang w:val="x-none" w:eastAsia="x-none"/>
    </w:rPr>
  </w:style>
  <w:style w:type="character" w:customStyle="1" w:styleId="TematkomentarzaZnak">
    <w:name w:val="Temat komentarza Znak"/>
    <w:link w:val="Tematkomentarza"/>
    <w:rsid w:val="009F223F"/>
    <w:rPr>
      <w:b/>
      <w:bCs/>
    </w:rPr>
  </w:style>
  <w:style w:type="paragraph" w:styleId="Kolorowecieniowanieakcent1">
    <w:name w:val="Colorful Shading Accent 1"/>
    <w:hidden/>
    <w:uiPriority w:val="99"/>
    <w:semiHidden/>
    <w:rsid w:val="00234A3B"/>
    <w:rPr>
      <w:sz w:val="24"/>
    </w:rPr>
  </w:style>
  <w:style w:type="character" w:customStyle="1" w:styleId="StopkaZnak1">
    <w:name w:val="Stopka Znak1"/>
    <w:locked/>
    <w:rsid w:val="003369AA"/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B43312"/>
    <w:rPr>
      <w:color w:val="0000FF"/>
      <w:u w:val="single"/>
    </w:rPr>
  </w:style>
  <w:style w:type="character" w:styleId="Uwydatnienie">
    <w:name w:val="Emphasis"/>
    <w:qFormat/>
    <w:locked/>
    <w:rsid w:val="00B43312"/>
    <w:rPr>
      <w:i/>
      <w:iCs/>
    </w:rPr>
  </w:style>
  <w:style w:type="table" w:styleId="Tabela-Siatka">
    <w:name w:val="Table Grid"/>
    <w:basedOn w:val="Standardowy"/>
    <w:locked/>
    <w:rsid w:val="009B4DE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qFormat/>
    <w:locked/>
    <w:rsid w:val="003D7C98"/>
    <w:rPr>
      <w:b/>
      <w:bCs/>
    </w:rPr>
  </w:style>
  <w:style w:type="paragraph" w:styleId="Tytu">
    <w:name w:val="Title"/>
    <w:basedOn w:val="Normalny"/>
    <w:next w:val="Normalny"/>
    <w:link w:val="TytuZnak"/>
    <w:qFormat/>
    <w:locked/>
    <w:rsid w:val="00CD275D"/>
    <w:pPr>
      <w:spacing w:before="240" w:after="60"/>
      <w:jc w:val="center"/>
      <w:outlineLvl w:val="0"/>
    </w:pPr>
    <w:rPr>
      <w:rFonts w:ascii="Calibri Light" w:hAnsi="Calibri Light"/>
      <w:b/>
      <w:bCs/>
      <w:kern w:val="28"/>
      <w:sz w:val="32"/>
      <w:szCs w:val="32"/>
    </w:rPr>
  </w:style>
  <w:style w:type="character" w:customStyle="1" w:styleId="TytuZnak">
    <w:name w:val="Tytuł Znak"/>
    <w:link w:val="Tytu"/>
    <w:rsid w:val="00CD275D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kapitzlist">
    <w:name w:val="List Paragraph"/>
    <w:basedOn w:val="Normalny"/>
    <w:uiPriority w:val="34"/>
    <w:qFormat/>
    <w:rsid w:val="00DA1866"/>
    <w:pPr>
      <w:ind w:left="708"/>
    </w:pPr>
    <w:rPr>
      <w:szCs w:val="24"/>
    </w:rPr>
  </w:style>
  <w:style w:type="paragraph" w:customStyle="1" w:styleId="Default">
    <w:name w:val="Default"/>
    <w:rsid w:val="00BC6B1B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134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49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A:\WZORY.DOC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7BC6E3C-27C6-4703-BE2D-1FC564B94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WZORY</Template>
  <TotalTime>0</TotalTime>
  <Pages>1</Pages>
  <Words>149</Words>
  <Characters>899</Characters>
  <Application>Microsoft Office Word</Application>
  <DocSecurity>0</DocSecurity>
  <Lines>7</Lines>
  <Paragraphs>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………………………</vt:lpstr>
      <vt:lpstr>………………………</vt:lpstr>
    </vt:vector>
  </TitlesOfParts>
  <Company>UE Poznań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</dc:title>
  <dc:subject/>
  <dc:creator>Administrator</dc:creator>
  <cp:keywords/>
  <cp:lastModifiedBy>Paweł Lembicz</cp:lastModifiedBy>
  <cp:revision>2</cp:revision>
  <cp:lastPrinted>2024-12-23T08:45:00Z</cp:lastPrinted>
  <dcterms:created xsi:type="dcterms:W3CDTF">2024-12-23T08:46:00Z</dcterms:created>
  <dcterms:modified xsi:type="dcterms:W3CDTF">2024-12-23T08:46:00Z</dcterms:modified>
</cp:coreProperties>
</file>