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93C" w:rsidRDefault="00E5393C" w:rsidP="005B299C">
      <w:pPr>
        <w:tabs>
          <w:tab w:val="left" w:pos="-2380"/>
        </w:tabs>
        <w:jc w:val="both"/>
        <w:rPr>
          <w:b/>
          <w:sz w:val="22"/>
          <w:szCs w:val="22"/>
        </w:rPr>
      </w:pPr>
    </w:p>
    <w:p w:rsidR="00E5393C" w:rsidRPr="00B66040" w:rsidRDefault="00E5393C" w:rsidP="005B299C">
      <w:pPr>
        <w:tabs>
          <w:tab w:val="left" w:pos="-2380"/>
        </w:tabs>
        <w:jc w:val="both"/>
        <w:rPr>
          <w:b/>
          <w:sz w:val="22"/>
          <w:szCs w:val="22"/>
        </w:rPr>
      </w:pPr>
      <w:r w:rsidRPr="00B66040">
        <w:rPr>
          <w:b/>
          <w:sz w:val="22"/>
          <w:szCs w:val="22"/>
        </w:rPr>
        <w:t>Nazwa i adres Wykonawcy:</w:t>
      </w:r>
    </w:p>
    <w:p w:rsidR="00E5393C" w:rsidRPr="00B66040" w:rsidRDefault="00E5393C" w:rsidP="005B299C">
      <w:pPr>
        <w:tabs>
          <w:tab w:val="left" w:pos="-2380"/>
          <w:tab w:val="left" w:pos="840"/>
        </w:tabs>
        <w:jc w:val="both"/>
        <w:rPr>
          <w:sz w:val="22"/>
          <w:szCs w:val="22"/>
        </w:rPr>
      </w:pPr>
      <w:r w:rsidRPr="00B66040">
        <w:rPr>
          <w:sz w:val="22"/>
          <w:szCs w:val="22"/>
        </w:rPr>
        <w:t>nazwa: …………………………………………………………………………………………………</w:t>
      </w:r>
    </w:p>
    <w:p w:rsidR="00E5393C" w:rsidRPr="00B66040" w:rsidRDefault="00E5393C" w:rsidP="005B299C">
      <w:pPr>
        <w:tabs>
          <w:tab w:val="left" w:pos="-2380"/>
          <w:tab w:val="left" w:pos="840"/>
        </w:tabs>
        <w:jc w:val="both"/>
        <w:rPr>
          <w:sz w:val="22"/>
          <w:szCs w:val="22"/>
        </w:rPr>
      </w:pPr>
      <w:r w:rsidRPr="00B66040">
        <w:rPr>
          <w:sz w:val="22"/>
          <w:szCs w:val="22"/>
        </w:rPr>
        <w:t>adres: …………………………………………………………………………………………………..</w:t>
      </w:r>
    </w:p>
    <w:p w:rsidR="00E5393C" w:rsidRDefault="00E5393C" w:rsidP="00DD67C4">
      <w:pPr>
        <w:tabs>
          <w:tab w:val="left" w:pos="-2380"/>
          <w:tab w:val="left" w:pos="840"/>
        </w:tabs>
        <w:jc w:val="both"/>
        <w:rPr>
          <w:sz w:val="22"/>
          <w:szCs w:val="22"/>
        </w:rPr>
      </w:pPr>
      <w:r w:rsidRPr="00B66040">
        <w:rPr>
          <w:sz w:val="22"/>
          <w:szCs w:val="22"/>
        </w:rPr>
        <w:t>NIP: …………………………………………………………………………………………………….</w:t>
      </w:r>
    </w:p>
    <w:p w:rsidR="00E5393C" w:rsidRPr="00D03AEF" w:rsidRDefault="00E5393C" w:rsidP="00DD67C4">
      <w:pPr>
        <w:tabs>
          <w:tab w:val="left" w:pos="-2380"/>
          <w:tab w:val="left" w:pos="840"/>
        </w:tabs>
        <w:jc w:val="both"/>
        <w:rPr>
          <w:sz w:val="22"/>
          <w:szCs w:val="22"/>
        </w:rPr>
      </w:pPr>
      <w:r>
        <w:rPr>
          <w:sz w:val="22"/>
          <w:szCs w:val="22"/>
        </w:rPr>
        <w:t>Osoba uprawniona do reprezentowania wykonawcy, w tym do podpisania umowy: …………....</w:t>
      </w:r>
    </w:p>
    <w:p w:rsidR="00E5393C" w:rsidRDefault="00E5393C" w:rsidP="00520EA4">
      <w:pPr>
        <w:jc w:val="center"/>
        <w:rPr>
          <w:b/>
        </w:rPr>
      </w:pPr>
    </w:p>
    <w:p w:rsidR="00E5393C" w:rsidRDefault="00E5393C" w:rsidP="00520EA4">
      <w:pPr>
        <w:jc w:val="center"/>
        <w:rPr>
          <w:b/>
        </w:rPr>
      </w:pPr>
      <w:r w:rsidRPr="004A54EB">
        <w:rPr>
          <w:b/>
        </w:rPr>
        <w:t>FORMULARZ  OFERTOWY</w:t>
      </w:r>
    </w:p>
    <w:p w:rsidR="00E5393C" w:rsidRPr="001511A1" w:rsidRDefault="00E5393C" w:rsidP="00520EA4">
      <w:pPr>
        <w:jc w:val="center"/>
        <w:rPr>
          <w:b/>
          <w:sz w:val="10"/>
          <w:szCs w:val="10"/>
        </w:rPr>
      </w:pPr>
    </w:p>
    <w:p w:rsidR="00E5393C" w:rsidRPr="00167E50" w:rsidRDefault="00E5393C" w:rsidP="00C70A63">
      <w:pPr>
        <w:jc w:val="center"/>
        <w:rPr>
          <w:sz w:val="22"/>
          <w:szCs w:val="22"/>
        </w:rPr>
      </w:pPr>
      <w:r w:rsidRPr="00167E50">
        <w:rPr>
          <w:sz w:val="22"/>
          <w:szCs w:val="22"/>
        </w:rPr>
        <w:t xml:space="preserve">w zamówieniu bez stosowania przepisów ustawy z dnia 29 stycznia 2004 r. </w:t>
      </w:r>
    </w:p>
    <w:p w:rsidR="00E5393C" w:rsidRPr="00167E50" w:rsidRDefault="00E5393C" w:rsidP="00C70A63">
      <w:pPr>
        <w:jc w:val="center"/>
        <w:rPr>
          <w:sz w:val="22"/>
          <w:szCs w:val="22"/>
        </w:rPr>
      </w:pPr>
      <w:r w:rsidRPr="00167E50">
        <w:rPr>
          <w:sz w:val="22"/>
          <w:szCs w:val="22"/>
        </w:rPr>
        <w:t>Prawo zamówień publicznych (Dz. U. z 201</w:t>
      </w:r>
      <w:r>
        <w:rPr>
          <w:sz w:val="22"/>
          <w:szCs w:val="22"/>
        </w:rPr>
        <w:t xml:space="preserve">3 r. </w:t>
      </w:r>
      <w:r w:rsidRPr="00167E50">
        <w:rPr>
          <w:sz w:val="22"/>
          <w:szCs w:val="22"/>
        </w:rPr>
        <w:t xml:space="preserve">poz. </w:t>
      </w:r>
      <w:r>
        <w:rPr>
          <w:sz w:val="22"/>
          <w:szCs w:val="22"/>
        </w:rPr>
        <w:t>907)</w:t>
      </w:r>
      <w:r w:rsidRPr="00167E50">
        <w:rPr>
          <w:sz w:val="22"/>
          <w:szCs w:val="22"/>
        </w:rPr>
        <w:t xml:space="preserve"> </w:t>
      </w:r>
    </w:p>
    <w:p w:rsidR="00E5393C" w:rsidRPr="00167E50" w:rsidRDefault="00E5393C" w:rsidP="00C70A63">
      <w:pPr>
        <w:jc w:val="center"/>
        <w:rPr>
          <w:sz w:val="22"/>
          <w:szCs w:val="22"/>
        </w:rPr>
      </w:pPr>
      <w:r w:rsidRPr="00167E50">
        <w:rPr>
          <w:sz w:val="22"/>
          <w:szCs w:val="22"/>
        </w:rPr>
        <w:t xml:space="preserve">zwanej dalej „ustawą”, na podstawie art. 4 ust. 8 ustawy </w:t>
      </w:r>
    </w:p>
    <w:p w:rsidR="00E5393C" w:rsidRDefault="00E5393C" w:rsidP="00C70A63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jednorazowa dostawa oleju Lotos 2T i smaru Nano   </w:t>
      </w:r>
    </w:p>
    <w:p w:rsidR="00E5393C" w:rsidRDefault="00E5393C" w:rsidP="00C70A63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(nazwa nadana postępowaniu)</w:t>
      </w:r>
    </w:p>
    <w:p w:rsidR="00E5393C" w:rsidRPr="007745CF" w:rsidRDefault="00E5393C" w:rsidP="00C70A63">
      <w:pPr>
        <w:jc w:val="center"/>
        <w:rPr>
          <w:i/>
          <w:sz w:val="20"/>
          <w:szCs w:val="20"/>
        </w:rPr>
      </w:pPr>
    </w:p>
    <w:p w:rsidR="00E5393C" w:rsidRPr="00167E50" w:rsidRDefault="00E5393C" w:rsidP="00C70A63">
      <w:pPr>
        <w:jc w:val="center"/>
        <w:rPr>
          <w:b/>
          <w:i/>
          <w:sz w:val="22"/>
          <w:szCs w:val="22"/>
        </w:rPr>
      </w:pPr>
    </w:p>
    <w:p w:rsidR="00E5393C" w:rsidRPr="009573AF" w:rsidRDefault="00E5393C" w:rsidP="00520EA4">
      <w:pPr>
        <w:jc w:val="center"/>
        <w:rPr>
          <w:i/>
          <w:sz w:val="8"/>
          <w:szCs w:val="8"/>
        </w:rPr>
      </w:pPr>
    </w:p>
    <w:p w:rsidR="00E5393C" w:rsidRPr="00A87CF4" w:rsidRDefault="00E5393C" w:rsidP="004A54EB">
      <w:pPr>
        <w:numPr>
          <w:ilvl w:val="0"/>
          <w:numId w:val="1"/>
        </w:numPr>
        <w:tabs>
          <w:tab w:val="clear" w:pos="397"/>
          <w:tab w:val="num" w:pos="280"/>
        </w:tabs>
        <w:jc w:val="both"/>
        <w:rPr>
          <w:b/>
          <w:sz w:val="22"/>
          <w:szCs w:val="22"/>
        </w:rPr>
      </w:pPr>
      <w:r w:rsidRPr="00A87CF4">
        <w:rPr>
          <w:b/>
          <w:sz w:val="22"/>
          <w:szCs w:val="22"/>
        </w:rPr>
        <w:t xml:space="preserve">Nazwa i adres Zamawiającego </w:t>
      </w:r>
    </w:p>
    <w:p w:rsidR="00E5393C" w:rsidRPr="00A87CF4" w:rsidRDefault="00E5393C" w:rsidP="004A54EB">
      <w:pPr>
        <w:ind w:left="280"/>
        <w:jc w:val="both"/>
        <w:rPr>
          <w:sz w:val="22"/>
          <w:szCs w:val="22"/>
        </w:rPr>
      </w:pPr>
      <w:r w:rsidRPr="00A87CF4">
        <w:rPr>
          <w:sz w:val="22"/>
          <w:szCs w:val="22"/>
        </w:rPr>
        <w:t>KOMENDANT  STOŁECZNY  POLICJI</w:t>
      </w:r>
    </w:p>
    <w:p w:rsidR="00E5393C" w:rsidRPr="00A87CF4" w:rsidRDefault="00E5393C" w:rsidP="004A54EB">
      <w:pPr>
        <w:ind w:left="280"/>
        <w:jc w:val="both"/>
        <w:rPr>
          <w:sz w:val="22"/>
          <w:szCs w:val="22"/>
        </w:rPr>
      </w:pPr>
      <w:r w:rsidRPr="00A87CF4">
        <w:rPr>
          <w:sz w:val="22"/>
          <w:szCs w:val="22"/>
        </w:rPr>
        <w:t xml:space="preserve">ul. Nowolipie 2, </w:t>
      </w:r>
    </w:p>
    <w:p w:rsidR="00E5393C" w:rsidRDefault="00E5393C" w:rsidP="00772CC2">
      <w:pPr>
        <w:ind w:left="280"/>
        <w:jc w:val="both"/>
        <w:rPr>
          <w:sz w:val="22"/>
          <w:szCs w:val="22"/>
        </w:rPr>
      </w:pPr>
      <w:r w:rsidRPr="00A87CF4">
        <w:rPr>
          <w:sz w:val="22"/>
          <w:szCs w:val="22"/>
        </w:rPr>
        <w:t>00-150 Warszawa</w:t>
      </w:r>
    </w:p>
    <w:p w:rsidR="00E5393C" w:rsidRPr="004F316E" w:rsidRDefault="00E5393C" w:rsidP="003A2C5F">
      <w:pPr>
        <w:numPr>
          <w:ilvl w:val="0"/>
          <w:numId w:val="9"/>
        </w:numPr>
        <w:tabs>
          <w:tab w:val="clear" w:pos="284"/>
          <w:tab w:val="num" w:pos="-3080"/>
        </w:tabs>
        <w:ind w:left="280" w:hanging="280"/>
        <w:jc w:val="both"/>
        <w:rPr>
          <w:sz w:val="22"/>
          <w:szCs w:val="22"/>
        </w:rPr>
      </w:pPr>
      <w:r>
        <w:rPr>
          <w:b/>
          <w:sz w:val="22"/>
          <w:szCs w:val="22"/>
        </w:rPr>
        <w:t>Nazwa nadana zamówieniu</w:t>
      </w:r>
      <w:r w:rsidRPr="00F74420">
        <w:rPr>
          <w:sz w:val="22"/>
          <w:szCs w:val="22"/>
        </w:rPr>
        <w:t xml:space="preserve">: </w:t>
      </w:r>
      <w:r>
        <w:rPr>
          <w:sz w:val="22"/>
          <w:szCs w:val="22"/>
        </w:rPr>
        <w:t>j</w:t>
      </w:r>
      <w:r>
        <w:rPr>
          <w:b/>
          <w:i/>
          <w:sz w:val="22"/>
          <w:szCs w:val="22"/>
        </w:rPr>
        <w:t>ednorazowa</w:t>
      </w:r>
      <w:r w:rsidRPr="00887523">
        <w:rPr>
          <w:b/>
          <w:i/>
          <w:sz w:val="22"/>
          <w:szCs w:val="22"/>
        </w:rPr>
        <w:t xml:space="preserve"> </w:t>
      </w:r>
      <w:r>
        <w:rPr>
          <w:b/>
          <w:i/>
          <w:sz w:val="22"/>
          <w:szCs w:val="22"/>
        </w:rPr>
        <w:t>dostawa</w:t>
      </w:r>
      <w:r w:rsidRPr="00887523">
        <w:rPr>
          <w:b/>
          <w:i/>
          <w:sz w:val="22"/>
          <w:szCs w:val="22"/>
        </w:rPr>
        <w:t xml:space="preserve"> oleju Lotos 2T i smaru </w:t>
      </w:r>
      <w:r>
        <w:rPr>
          <w:b/>
          <w:i/>
          <w:sz w:val="22"/>
          <w:szCs w:val="22"/>
        </w:rPr>
        <w:t xml:space="preserve">Nano </w:t>
      </w:r>
      <w:r w:rsidRPr="00887523">
        <w:rPr>
          <w:b/>
          <w:i/>
          <w:sz w:val="22"/>
          <w:szCs w:val="22"/>
        </w:rPr>
        <w:t xml:space="preserve">do głowic </w:t>
      </w:r>
      <w:r>
        <w:rPr>
          <w:b/>
          <w:i/>
          <w:sz w:val="22"/>
          <w:szCs w:val="22"/>
        </w:rPr>
        <w:br/>
      </w:r>
      <w:r w:rsidRPr="00887523">
        <w:rPr>
          <w:b/>
          <w:i/>
          <w:sz w:val="22"/>
          <w:szCs w:val="22"/>
        </w:rPr>
        <w:t>kos spalinowych</w:t>
      </w:r>
      <w:r>
        <w:rPr>
          <w:sz w:val="22"/>
          <w:szCs w:val="22"/>
        </w:rPr>
        <w:t xml:space="preserve"> </w:t>
      </w:r>
    </w:p>
    <w:p w:rsidR="00E5393C" w:rsidRPr="001511A1" w:rsidRDefault="00E5393C" w:rsidP="00343CB2">
      <w:pPr>
        <w:jc w:val="both"/>
        <w:rPr>
          <w:sz w:val="8"/>
          <w:szCs w:val="8"/>
        </w:rPr>
      </w:pPr>
    </w:p>
    <w:p w:rsidR="00E5393C" w:rsidRPr="00FC31B4" w:rsidRDefault="00E5393C" w:rsidP="00343CB2">
      <w:pPr>
        <w:numPr>
          <w:ilvl w:val="0"/>
          <w:numId w:val="9"/>
        </w:numPr>
        <w:tabs>
          <w:tab w:val="clear" w:pos="284"/>
          <w:tab w:val="num" w:pos="-3080"/>
        </w:tabs>
        <w:ind w:left="280" w:hanging="280"/>
        <w:jc w:val="both"/>
        <w:rPr>
          <w:b/>
          <w:i/>
          <w:sz w:val="22"/>
          <w:szCs w:val="22"/>
        </w:rPr>
      </w:pPr>
      <w:r w:rsidRPr="00FC31B4">
        <w:rPr>
          <w:b/>
          <w:i/>
          <w:sz w:val="22"/>
          <w:szCs w:val="22"/>
        </w:rPr>
        <w:t>W odpowiedzi na Państwa ogłoszenie oferujemy:</w:t>
      </w:r>
    </w:p>
    <w:tbl>
      <w:tblPr>
        <w:tblpPr w:leftFromText="141" w:rightFromText="141" w:vertAnchor="text" w:horzAnchor="page" w:tblpX="1751" w:tblpY="131"/>
        <w:tblW w:w="8250" w:type="dxa"/>
        <w:tblCellMar>
          <w:left w:w="70" w:type="dxa"/>
          <w:right w:w="70" w:type="dxa"/>
        </w:tblCellMar>
        <w:tblLook w:val="0000"/>
      </w:tblPr>
      <w:tblGrid>
        <w:gridCol w:w="496"/>
        <w:gridCol w:w="3402"/>
        <w:gridCol w:w="992"/>
        <w:gridCol w:w="1514"/>
        <w:gridCol w:w="1846"/>
      </w:tblGrid>
      <w:tr w:rsidR="00E5393C" w:rsidRPr="00FC31B4">
        <w:trPr>
          <w:trHeight w:val="1020"/>
        </w:trPr>
        <w:tc>
          <w:tcPr>
            <w:tcW w:w="49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FC31B4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L.p.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FC31B4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Przedmiot zamówienia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393C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Ilość</w:t>
            </w:r>
          </w:p>
          <w:p w:rsidR="00E5393C" w:rsidRPr="00FC31B4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(szt)</w:t>
            </w:r>
          </w:p>
        </w:tc>
        <w:tc>
          <w:tcPr>
            <w:tcW w:w="15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>Cena jednostkowa netto</w:t>
            </w:r>
            <w:r w:rsidRPr="00FC31B4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(PLN)</w:t>
            </w:r>
          </w:p>
        </w:tc>
        <w:tc>
          <w:tcPr>
            <w:tcW w:w="184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  <w:r w:rsidRPr="00FC31B4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Cena oferty brutto  (PLN)            </w:t>
            </w:r>
            <w:r w:rsidRPr="00FC31B4">
              <w:rPr>
                <w:rFonts w:ascii="Arial" w:hAnsi="Arial" w:cs="Arial"/>
                <w:i/>
                <w:sz w:val="20"/>
                <w:szCs w:val="20"/>
              </w:rPr>
              <w:t>(kol. 3 x 4</w:t>
            </w:r>
            <w:r>
              <w:rPr>
                <w:rFonts w:ascii="Arial" w:hAnsi="Arial" w:cs="Arial"/>
                <w:i/>
                <w:sz w:val="20"/>
                <w:szCs w:val="20"/>
              </w:rPr>
              <w:t>+VAT</w:t>
            </w:r>
            <w:r w:rsidRPr="00FC31B4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</w:tr>
      <w:tr w:rsidR="00E5393C" w:rsidRPr="00FC31B4">
        <w:trPr>
          <w:trHeight w:val="255"/>
        </w:trPr>
        <w:tc>
          <w:tcPr>
            <w:tcW w:w="4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C31B4">
              <w:rPr>
                <w:rFonts w:ascii="Arial" w:hAnsi="Arial" w:cs="Arial"/>
                <w:i/>
                <w:sz w:val="16"/>
                <w:szCs w:val="16"/>
              </w:rPr>
              <w:t>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C31B4">
              <w:rPr>
                <w:rFonts w:ascii="Arial" w:hAnsi="Arial" w:cs="Arial"/>
                <w:i/>
                <w:sz w:val="16"/>
                <w:szCs w:val="16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C31B4">
              <w:rPr>
                <w:rFonts w:ascii="Arial" w:hAnsi="Arial" w:cs="Arial"/>
                <w:i/>
                <w:sz w:val="16"/>
                <w:szCs w:val="16"/>
              </w:rPr>
              <w:t>3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C31B4">
              <w:rPr>
                <w:rFonts w:ascii="Arial" w:hAnsi="Arial" w:cs="Arial"/>
                <w:i/>
                <w:sz w:val="16"/>
                <w:szCs w:val="16"/>
              </w:rPr>
              <w:t>4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FC31B4">
              <w:rPr>
                <w:rFonts w:ascii="Arial" w:hAnsi="Arial" w:cs="Arial"/>
                <w:i/>
                <w:sz w:val="16"/>
                <w:szCs w:val="16"/>
              </w:rPr>
              <w:t>5</w:t>
            </w:r>
          </w:p>
        </w:tc>
      </w:tr>
      <w:tr w:rsidR="00E5393C" w:rsidRPr="00FC31B4">
        <w:trPr>
          <w:trHeight w:val="387"/>
        </w:trPr>
        <w:tc>
          <w:tcPr>
            <w:tcW w:w="4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FC31B4">
              <w:rPr>
                <w:rFonts w:ascii="Arial" w:hAnsi="Arial" w:cs="Arial"/>
                <w:i/>
                <w:sz w:val="20"/>
                <w:szCs w:val="20"/>
              </w:rPr>
              <w:t>1.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887523" w:rsidRDefault="00E5393C" w:rsidP="006C1C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Olej Lotos 2T  (opakowanie 1l)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FC31B4" w:rsidRDefault="00E5393C" w:rsidP="00825D4B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70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5393C" w:rsidRPr="00FC31B4" w:rsidRDefault="00E5393C" w:rsidP="000F0BD1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E5393C" w:rsidRPr="00FC31B4">
        <w:trPr>
          <w:trHeight w:val="690"/>
        </w:trPr>
        <w:tc>
          <w:tcPr>
            <w:tcW w:w="4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FC31B4" w:rsidRDefault="00E5393C" w:rsidP="000F0BD1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887523" w:rsidRDefault="00E5393C" w:rsidP="006C1C8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Smar Nano do głowic kos spalinowych (opakowanie 150 g.)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5393C" w:rsidRPr="00FC31B4" w:rsidRDefault="00E5393C" w:rsidP="00825D4B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40 .</w:t>
            </w:r>
          </w:p>
        </w:tc>
        <w:tc>
          <w:tcPr>
            <w:tcW w:w="1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5393C" w:rsidRPr="00FC31B4" w:rsidRDefault="00E5393C" w:rsidP="000F0BD1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E5393C" w:rsidRPr="00FC31B4" w:rsidRDefault="00E5393C" w:rsidP="000F0BD1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E5393C" w:rsidRPr="00FC31B4">
        <w:trPr>
          <w:trHeight w:val="270"/>
        </w:trPr>
        <w:tc>
          <w:tcPr>
            <w:tcW w:w="8250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E5393C" w:rsidRPr="00FC31B4" w:rsidRDefault="00E5393C" w:rsidP="000F0BD1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C31B4">
              <w:rPr>
                <w:rFonts w:ascii="Arial" w:hAnsi="Arial" w:cs="Arial"/>
                <w:i/>
                <w:sz w:val="20"/>
                <w:szCs w:val="20"/>
              </w:rPr>
              <w:t>Słownie cena oferty brutto: …………………………………………………………………</w:t>
            </w:r>
          </w:p>
        </w:tc>
      </w:tr>
    </w:tbl>
    <w:p w:rsidR="00E5393C" w:rsidRPr="00FC31B4" w:rsidRDefault="00E5393C" w:rsidP="00343CB2">
      <w:pPr>
        <w:ind w:left="280" w:hanging="280"/>
        <w:jc w:val="both"/>
        <w:rPr>
          <w:i/>
          <w:sz w:val="22"/>
          <w:szCs w:val="22"/>
        </w:rPr>
      </w:pPr>
    </w:p>
    <w:p w:rsidR="00E5393C" w:rsidRPr="00D1024C" w:rsidRDefault="00E5393C" w:rsidP="00650B15">
      <w:pPr>
        <w:tabs>
          <w:tab w:val="left" w:pos="420"/>
        </w:tabs>
        <w:spacing w:after="20"/>
        <w:ind w:left="426" w:right="-1" w:hanging="426"/>
        <w:jc w:val="both"/>
        <w:rPr>
          <w:b/>
          <w:lang w:eastAsia="en-US"/>
        </w:rPr>
      </w:pPr>
      <w:r>
        <w:rPr>
          <w:b/>
          <w:i/>
          <w:sz w:val="22"/>
          <w:szCs w:val="22"/>
          <w:lang w:eastAsia="en-US"/>
        </w:rPr>
        <w:t xml:space="preserve">  </w:t>
      </w:r>
      <w:r w:rsidRPr="00D1024C">
        <w:rPr>
          <w:b/>
          <w:i/>
          <w:lang w:eastAsia="en-US"/>
        </w:rPr>
        <w:t xml:space="preserve">    Zamawiający zamierza zakupić jednorazowo </w:t>
      </w:r>
      <w:r>
        <w:rPr>
          <w:b/>
          <w:i/>
          <w:lang w:eastAsia="en-US"/>
        </w:rPr>
        <w:t>w/w ilości</w:t>
      </w:r>
      <w:r w:rsidRPr="00D1024C">
        <w:rPr>
          <w:b/>
          <w:i/>
          <w:lang w:eastAsia="en-US"/>
        </w:rPr>
        <w:t xml:space="preserve"> lub do wykorzystania kwoty jaką przeznaczył na realizację zamówienia</w:t>
      </w:r>
    </w:p>
    <w:p w:rsidR="00E5393C" w:rsidRDefault="00E5393C" w:rsidP="00650B15">
      <w:pPr>
        <w:ind w:left="280" w:hanging="280"/>
        <w:jc w:val="both"/>
        <w:rPr>
          <w:sz w:val="22"/>
          <w:szCs w:val="22"/>
        </w:rPr>
      </w:pPr>
    </w:p>
    <w:p w:rsidR="00E5393C" w:rsidRDefault="00E5393C" w:rsidP="00650B15">
      <w:pPr>
        <w:pStyle w:val="List"/>
        <w:jc w:val="both"/>
        <w:rPr>
          <w:sz w:val="22"/>
          <w:szCs w:val="22"/>
        </w:rPr>
      </w:pPr>
      <w:r>
        <w:rPr>
          <w:sz w:val="22"/>
          <w:szCs w:val="22"/>
        </w:rPr>
        <w:t>4. Oświadczamy, że oferowany przez nas przedmiot zamówienia jest zgodny z wymaganiami Zamawiającego określonymi w punkcie 2,3</w:t>
      </w:r>
    </w:p>
    <w:p w:rsidR="00E5393C" w:rsidRPr="008521F7" w:rsidRDefault="00E5393C" w:rsidP="00650B15">
      <w:pPr>
        <w:pStyle w:val="List"/>
        <w:ind w:left="420" w:hanging="420"/>
        <w:jc w:val="both"/>
        <w:rPr>
          <w:b/>
          <w:sz w:val="22"/>
          <w:szCs w:val="22"/>
        </w:rPr>
      </w:pPr>
      <w:r>
        <w:rPr>
          <w:sz w:val="22"/>
          <w:szCs w:val="22"/>
        </w:rPr>
        <w:t xml:space="preserve">5. Miejsce realizacji przedmiotu zamówienia: </w:t>
      </w:r>
      <w:r w:rsidRPr="00362072">
        <w:rPr>
          <w:rFonts w:ascii="(Uzyj czcionki tekstu azjatycki" w:hAnsi="(Uzyj czcionki tekstu azjatycki" w:cs="Times"/>
          <w:b/>
          <w:sz w:val="22"/>
          <w:szCs w:val="22"/>
        </w:rPr>
        <w:t xml:space="preserve">05-509 </w:t>
      </w:r>
      <w:r w:rsidRPr="00362072">
        <w:rPr>
          <w:rFonts w:ascii="(Uzyj czcionki tekstu azjatycki" w:hAnsi="(Uzyj czcionki tekstu azjatycki" w:cs="Times"/>
          <w:b/>
          <w:i/>
          <w:sz w:val="22"/>
          <w:szCs w:val="22"/>
        </w:rPr>
        <w:t>Piaseczno ul. Puławska 44E</w:t>
      </w:r>
    </w:p>
    <w:p w:rsidR="00E5393C" w:rsidRDefault="00E5393C" w:rsidP="00650B15">
      <w:pPr>
        <w:pStyle w:val="List"/>
        <w:ind w:left="420" w:hanging="420"/>
        <w:jc w:val="both"/>
        <w:rPr>
          <w:sz w:val="22"/>
          <w:szCs w:val="22"/>
        </w:rPr>
      </w:pPr>
      <w:r>
        <w:rPr>
          <w:sz w:val="22"/>
          <w:szCs w:val="22"/>
        </w:rPr>
        <w:t>6. Termin realizacji przedmiotu zamówienia: po rozstrzygnięciu postępowania</w:t>
      </w:r>
    </w:p>
    <w:p w:rsidR="00E5393C" w:rsidRDefault="00E5393C" w:rsidP="00650B15">
      <w:pPr>
        <w:pStyle w:val="List"/>
        <w:ind w:left="420" w:hanging="4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7. </w:t>
      </w:r>
      <w:r w:rsidRPr="005A50F0">
        <w:rPr>
          <w:sz w:val="22"/>
          <w:szCs w:val="22"/>
        </w:rPr>
        <w:t>Oświadczamy, że uważamy się za związanych niniejszą ofer</w:t>
      </w:r>
      <w:r>
        <w:rPr>
          <w:sz w:val="22"/>
          <w:szCs w:val="22"/>
        </w:rPr>
        <w:t xml:space="preserve">tą przez </w:t>
      </w:r>
      <w:r w:rsidRPr="005A50F0">
        <w:rPr>
          <w:sz w:val="22"/>
          <w:szCs w:val="22"/>
        </w:rPr>
        <w:t>30 dni licząc od</w:t>
      </w:r>
      <w:r>
        <w:rPr>
          <w:sz w:val="22"/>
          <w:szCs w:val="22"/>
        </w:rPr>
        <w:t xml:space="preserve"> ostatecznego</w:t>
      </w:r>
      <w:r w:rsidRPr="005A50F0">
        <w:rPr>
          <w:sz w:val="22"/>
          <w:szCs w:val="22"/>
        </w:rPr>
        <w:t xml:space="preserve"> terminu</w:t>
      </w:r>
      <w:r>
        <w:rPr>
          <w:sz w:val="22"/>
          <w:szCs w:val="22"/>
        </w:rPr>
        <w:t xml:space="preserve">  </w:t>
      </w:r>
      <w:r w:rsidRPr="005A50F0">
        <w:rPr>
          <w:sz w:val="22"/>
          <w:szCs w:val="22"/>
        </w:rPr>
        <w:t>składania ofert.</w:t>
      </w:r>
    </w:p>
    <w:p w:rsidR="00E5393C" w:rsidRDefault="00E5393C" w:rsidP="00650B15">
      <w:pPr>
        <w:ind w:left="-766" w:firstLine="766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Pr="005A50F0"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  <w:r w:rsidRPr="00047F5F">
        <w:rPr>
          <w:sz w:val="22"/>
          <w:szCs w:val="22"/>
        </w:rPr>
        <w:t xml:space="preserve"> Reklamacje</w:t>
      </w:r>
      <w:r w:rsidRPr="00553BB8">
        <w:rPr>
          <w:sz w:val="22"/>
          <w:szCs w:val="22"/>
        </w:rPr>
        <w:t xml:space="preserve"> należy składać na adres</w:t>
      </w:r>
      <w:r>
        <w:rPr>
          <w:sz w:val="22"/>
          <w:szCs w:val="22"/>
        </w:rPr>
        <w:t>:</w:t>
      </w:r>
      <w:r w:rsidRPr="00553BB8">
        <w:rPr>
          <w:sz w:val="22"/>
          <w:szCs w:val="22"/>
        </w:rPr>
        <w:t xml:space="preserve">  ………………</w:t>
      </w:r>
      <w:r>
        <w:rPr>
          <w:sz w:val="22"/>
          <w:szCs w:val="22"/>
        </w:rPr>
        <w:t>…………….</w:t>
      </w:r>
      <w:r w:rsidRPr="00553BB8">
        <w:rPr>
          <w:sz w:val="22"/>
          <w:szCs w:val="22"/>
        </w:rPr>
        <w:t>.. i nr faksu ………….….</w:t>
      </w:r>
    </w:p>
    <w:p w:rsidR="00E5393C" w:rsidRPr="000F0BD1" w:rsidRDefault="00E5393C" w:rsidP="00650B15">
      <w:pPr>
        <w:ind w:left="-766" w:firstLine="766"/>
        <w:jc w:val="both"/>
        <w:rPr>
          <w:sz w:val="22"/>
          <w:szCs w:val="22"/>
          <w:u w:val="single"/>
        </w:rPr>
      </w:pPr>
      <w:r>
        <w:rPr>
          <w:sz w:val="22"/>
          <w:szCs w:val="22"/>
        </w:rPr>
        <w:t>9</w:t>
      </w:r>
      <w:r w:rsidRPr="005A50F0"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 </w:t>
      </w:r>
      <w:r w:rsidRPr="00553BB8">
        <w:rPr>
          <w:b/>
          <w:sz w:val="22"/>
          <w:szCs w:val="22"/>
        </w:rPr>
        <w:t>Do Formularza Ofertowego dołączam:</w:t>
      </w:r>
      <w:r>
        <w:rPr>
          <w:b/>
          <w:sz w:val="22"/>
          <w:szCs w:val="22"/>
        </w:rPr>
        <w:t xml:space="preserve"> </w:t>
      </w:r>
    </w:p>
    <w:p w:rsidR="00E5393C" w:rsidRPr="009E4C00" w:rsidRDefault="00E5393C" w:rsidP="00650B15">
      <w:pPr>
        <w:numPr>
          <w:ilvl w:val="0"/>
          <w:numId w:val="22"/>
        </w:numPr>
        <w:tabs>
          <w:tab w:val="clear" w:pos="4454"/>
          <w:tab w:val="num" w:pos="560"/>
        </w:tabs>
        <w:ind w:left="560"/>
        <w:jc w:val="both"/>
        <w:rPr>
          <w:sz w:val="22"/>
          <w:szCs w:val="22"/>
        </w:rPr>
      </w:pPr>
      <w:r w:rsidRPr="009E4C00">
        <w:rPr>
          <w:sz w:val="22"/>
          <w:szCs w:val="22"/>
        </w:rPr>
        <w:t>karty charakterystyki produktu</w:t>
      </w:r>
    </w:p>
    <w:p w:rsidR="00E5393C" w:rsidRDefault="00E5393C" w:rsidP="00650B15">
      <w:pPr>
        <w:ind w:left="420" w:hanging="420"/>
        <w:jc w:val="both"/>
        <w:rPr>
          <w:sz w:val="22"/>
          <w:szCs w:val="22"/>
        </w:rPr>
      </w:pPr>
      <w:r>
        <w:rPr>
          <w:sz w:val="22"/>
          <w:szCs w:val="22"/>
        </w:rPr>
        <w:t>10</w:t>
      </w:r>
      <w:r w:rsidRPr="005A50F0"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</w:t>
      </w:r>
      <w:r w:rsidRPr="00F74420">
        <w:rPr>
          <w:b/>
          <w:sz w:val="22"/>
          <w:szCs w:val="22"/>
        </w:rPr>
        <w:t xml:space="preserve">Osobą wyznaczoną przez Wykonawcę do kontaktów z Zamawiającym w sprawie realizacji </w:t>
      </w:r>
      <w:r>
        <w:rPr>
          <w:b/>
          <w:sz w:val="22"/>
          <w:szCs w:val="22"/>
        </w:rPr>
        <w:t xml:space="preserve"> </w:t>
      </w:r>
      <w:r w:rsidRPr="00F74420">
        <w:rPr>
          <w:b/>
          <w:sz w:val="22"/>
          <w:szCs w:val="22"/>
        </w:rPr>
        <w:t xml:space="preserve">przedmiotu zamówienia jest </w:t>
      </w:r>
      <w:r w:rsidRPr="00F74420">
        <w:rPr>
          <w:sz w:val="22"/>
          <w:szCs w:val="22"/>
        </w:rPr>
        <w:t>………</w:t>
      </w:r>
      <w:r>
        <w:rPr>
          <w:sz w:val="22"/>
          <w:szCs w:val="22"/>
        </w:rPr>
        <w:t>……………………………………………</w:t>
      </w:r>
      <w:r w:rsidRPr="00F74420">
        <w:rPr>
          <w:sz w:val="22"/>
          <w:szCs w:val="22"/>
        </w:rPr>
        <w:t xml:space="preserve">……..……….. </w:t>
      </w:r>
      <w:r>
        <w:rPr>
          <w:sz w:val="22"/>
          <w:szCs w:val="22"/>
        </w:rPr>
        <w:t>.</w:t>
      </w:r>
    </w:p>
    <w:p w:rsidR="00E5393C" w:rsidRPr="002A31BF" w:rsidRDefault="00E5393C" w:rsidP="00650B15">
      <w:pPr>
        <w:jc w:val="both"/>
        <w:rPr>
          <w:sz w:val="22"/>
          <w:szCs w:val="22"/>
        </w:rPr>
      </w:pPr>
      <w:r w:rsidRPr="005A50F0">
        <w:rPr>
          <w:sz w:val="22"/>
          <w:szCs w:val="22"/>
        </w:rPr>
        <w:t>1</w:t>
      </w:r>
      <w:r>
        <w:rPr>
          <w:sz w:val="22"/>
          <w:szCs w:val="22"/>
        </w:rPr>
        <w:t>1</w:t>
      </w:r>
      <w:r w:rsidRPr="005A50F0">
        <w:rPr>
          <w:sz w:val="22"/>
          <w:szCs w:val="22"/>
        </w:rPr>
        <w:t>.</w:t>
      </w:r>
      <w:r>
        <w:rPr>
          <w:b/>
          <w:sz w:val="22"/>
          <w:szCs w:val="22"/>
        </w:rPr>
        <w:t xml:space="preserve"> Dane</w:t>
      </w:r>
      <w:r w:rsidRPr="00F74420">
        <w:rPr>
          <w:b/>
          <w:sz w:val="22"/>
          <w:szCs w:val="22"/>
        </w:rPr>
        <w:t xml:space="preserve"> kontakt</w:t>
      </w:r>
      <w:r>
        <w:rPr>
          <w:b/>
          <w:sz w:val="22"/>
          <w:szCs w:val="22"/>
        </w:rPr>
        <w:t>owe</w:t>
      </w:r>
      <w:r w:rsidRPr="00F74420">
        <w:rPr>
          <w:b/>
          <w:sz w:val="22"/>
          <w:szCs w:val="22"/>
        </w:rPr>
        <w:t xml:space="preserve">: </w:t>
      </w:r>
      <w:r w:rsidRPr="00F74420">
        <w:rPr>
          <w:sz w:val="22"/>
          <w:szCs w:val="22"/>
        </w:rPr>
        <w:t xml:space="preserve">tel.: …………. </w:t>
      </w:r>
      <w:r>
        <w:rPr>
          <w:sz w:val="22"/>
          <w:szCs w:val="22"/>
        </w:rPr>
        <w:t xml:space="preserve">/ faks: ……………. /e-mail: ……………………………… </w:t>
      </w:r>
    </w:p>
    <w:p w:rsidR="00E5393C" w:rsidRDefault="00E5393C" w:rsidP="00650B15">
      <w:pPr>
        <w:tabs>
          <w:tab w:val="left" w:pos="840"/>
        </w:tabs>
        <w:jc w:val="both"/>
        <w:rPr>
          <w:sz w:val="22"/>
          <w:szCs w:val="22"/>
        </w:rPr>
      </w:pPr>
    </w:p>
    <w:p w:rsidR="00E5393C" w:rsidRPr="00D03AEF" w:rsidRDefault="00E5393C" w:rsidP="00650B15">
      <w:pPr>
        <w:tabs>
          <w:tab w:val="left" w:pos="-2660"/>
          <w:tab w:val="left" w:pos="-2380"/>
          <w:tab w:val="left" w:pos="700"/>
        </w:tabs>
        <w:jc w:val="right"/>
        <w:rPr>
          <w:i/>
          <w:sz w:val="22"/>
          <w:szCs w:val="22"/>
        </w:rPr>
      </w:pPr>
      <w:r w:rsidRPr="00D03AEF">
        <w:rPr>
          <w:i/>
          <w:sz w:val="22"/>
          <w:szCs w:val="22"/>
        </w:rPr>
        <w:t>………………</w:t>
      </w:r>
      <w:r>
        <w:rPr>
          <w:i/>
          <w:sz w:val="22"/>
          <w:szCs w:val="22"/>
        </w:rPr>
        <w:t>…..</w:t>
      </w:r>
      <w:r w:rsidRPr="00D03AEF">
        <w:rPr>
          <w:i/>
          <w:sz w:val="22"/>
          <w:szCs w:val="22"/>
        </w:rPr>
        <w:t>……………………</w:t>
      </w:r>
    </w:p>
    <w:p w:rsidR="00E5393C" w:rsidRDefault="00E5393C" w:rsidP="00650B15">
      <w:pPr>
        <w:tabs>
          <w:tab w:val="left" w:pos="-2660"/>
          <w:tab w:val="left" w:pos="-2380"/>
          <w:tab w:val="left" w:pos="700"/>
        </w:tabs>
        <w:jc w:val="right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Data, </w:t>
      </w:r>
      <w:r w:rsidRPr="00D03AEF">
        <w:rPr>
          <w:i/>
          <w:sz w:val="22"/>
          <w:szCs w:val="22"/>
        </w:rPr>
        <w:t>podpis i pieczęć Wykonawcy</w:t>
      </w:r>
    </w:p>
    <w:p w:rsidR="00E5393C" w:rsidRDefault="00E5393C" w:rsidP="00650B15">
      <w:pPr>
        <w:tabs>
          <w:tab w:val="left" w:pos="-2660"/>
          <w:tab w:val="left" w:pos="-2380"/>
          <w:tab w:val="left" w:pos="700"/>
        </w:tabs>
        <w:jc w:val="right"/>
        <w:rPr>
          <w:i/>
          <w:sz w:val="22"/>
          <w:szCs w:val="22"/>
        </w:rPr>
      </w:pPr>
    </w:p>
    <w:p w:rsidR="00E5393C" w:rsidRPr="00DE0645" w:rsidRDefault="00E5393C" w:rsidP="00650B15">
      <w:pPr>
        <w:tabs>
          <w:tab w:val="left" w:pos="-2660"/>
          <w:tab w:val="left" w:pos="-2380"/>
          <w:tab w:val="left" w:pos="700"/>
        </w:tabs>
        <w:rPr>
          <w:i/>
          <w:sz w:val="22"/>
          <w:szCs w:val="22"/>
        </w:rPr>
      </w:pPr>
      <w:r w:rsidRPr="00D1024C">
        <w:rPr>
          <w:b/>
          <w:bCs/>
        </w:rPr>
        <w:t xml:space="preserve">Wypełniony formularz ofertowy należy zamieścić na </w:t>
      </w:r>
      <w:r w:rsidRPr="00D1024C">
        <w:rPr>
          <w:rFonts w:ascii="(Uzyj czcionki tekstu azjatycki" w:hAnsi="(Uzyj czcionki tekstu azjatycki" w:cs="Times"/>
          <w:b/>
          <w:bCs/>
          <w:iCs/>
        </w:rPr>
        <w:t>platformie zakupowej OPEN NEXUS.</w:t>
      </w:r>
    </w:p>
    <w:sectPr w:rsidR="00E5393C" w:rsidRPr="00DE0645" w:rsidSect="00DF4D10">
      <w:pgSz w:w="11906" w:h="16838" w:code="9"/>
      <w:pgMar w:top="1276" w:right="1546" w:bottom="851" w:left="1400" w:header="1077" w:footer="261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393C" w:rsidRDefault="00E5393C">
      <w:r>
        <w:separator/>
      </w:r>
    </w:p>
  </w:endnote>
  <w:endnote w:type="continuationSeparator" w:id="0">
    <w:p w:rsidR="00E5393C" w:rsidRDefault="00E539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(Uzyj czcionki tekstu azjatycki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393C" w:rsidRDefault="00E5393C">
      <w:r>
        <w:separator/>
      </w:r>
    </w:p>
  </w:footnote>
  <w:footnote w:type="continuationSeparator" w:id="0">
    <w:p w:rsidR="00E5393C" w:rsidRDefault="00E5393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16267"/>
    <w:multiLevelType w:val="hybridMultilevel"/>
    <w:tmpl w:val="A70C08F2"/>
    <w:lvl w:ilvl="0" w:tplc="22244972">
      <w:start w:val="2"/>
      <w:numFmt w:val="lowerLetter"/>
      <w:lvlText w:val="%1)"/>
      <w:lvlJc w:val="left"/>
      <w:pPr>
        <w:tabs>
          <w:tab w:val="num" w:pos="4454"/>
        </w:tabs>
        <w:ind w:left="445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74"/>
        </w:tabs>
        <w:ind w:left="157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294"/>
        </w:tabs>
        <w:ind w:left="229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014"/>
        </w:tabs>
        <w:ind w:left="301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734"/>
        </w:tabs>
        <w:ind w:left="373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454"/>
        </w:tabs>
        <w:ind w:left="445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174"/>
        </w:tabs>
        <w:ind w:left="517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894"/>
        </w:tabs>
        <w:ind w:left="589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614"/>
        </w:tabs>
        <w:ind w:left="6614" w:hanging="180"/>
      </w:pPr>
      <w:rPr>
        <w:rFonts w:cs="Times New Roman"/>
      </w:rPr>
    </w:lvl>
  </w:abstractNum>
  <w:abstractNum w:abstractNumId="1">
    <w:nsid w:val="05C458B1"/>
    <w:multiLevelType w:val="multilevel"/>
    <w:tmpl w:val="9942F592"/>
    <w:lvl w:ilvl="0">
      <w:start w:val="4"/>
      <w:numFmt w:val="decimal"/>
      <w:lvlText w:val="%1."/>
      <w:lvlJc w:val="left"/>
      <w:pPr>
        <w:tabs>
          <w:tab w:val="num" w:pos="1990"/>
        </w:tabs>
        <w:ind w:left="1990" w:hanging="284"/>
      </w:pPr>
      <w:rPr>
        <w:rFonts w:cs="Times New Roman" w:hint="default"/>
        <w:b w:val="0"/>
      </w:rPr>
    </w:lvl>
    <w:lvl w:ilvl="1">
      <w:start w:val="7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DB01B6F"/>
    <w:multiLevelType w:val="multilevel"/>
    <w:tmpl w:val="BAB8C1C0"/>
    <w:lvl w:ilvl="0">
      <w:start w:val="8"/>
      <w:numFmt w:val="decimal"/>
      <w:lvlText w:val="%1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E8330F2"/>
    <w:multiLevelType w:val="hybridMultilevel"/>
    <w:tmpl w:val="8D56C214"/>
    <w:lvl w:ilvl="0" w:tplc="A8C87E64">
      <w:start w:val="7"/>
      <w:numFmt w:val="decimal"/>
      <w:lvlText w:val="%1."/>
      <w:lvlJc w:val="left"/>
      <w:pPr>
        <w:tabs>
          <w:tab w:val="num" w:pos="2130"/>
        </w:tabs>
        <w:ind w:left="2130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1D81C02"/>
    <w:multiLevelType w:val="hybridMultilevel"/>
    <w:tmpl w:val="55B432D6"/>
    <w:lvl w:ilvl="0" w:tplc="081A4478">
      <w:start w:val="6"/>
      <w:numFmt w:val="decimal"/>
      <w:lvlText w:val="%1."/>
      <w:lvlJc w:val="left"/>
      <w:pPr>
        <w:tabs>
          <w:tab w:val="num" w:pos="1850"/>
        </w:tabs>
        <w:ind w:left="1850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2D62750"/>
    <w:multiLevelType w:val="hybridMultilevel"/>
    <w:tmpl w:val="4B240B28"/>
    <w:lvl w:ilvl="0" w:tplc="1C3E0162">
      <w:start w:val="1"/>
      <w:numFmt w:val="lowerLetter"/>
      <w:lvlText w:val="%1."/>
      <w:lvlJc w:val="left"/>
      <w:pPr>
        <w:tabs>
          <w:tab w:val="num" w:pos="3137"/>
        </w:tabs>
        <w:ind w:left="3194" w:hanging="397"/>
      </w:pPr>
      <w:rPr>
        <w:rFonts w:cs="Times New Roman" w:hint="default"/>
        <w:b w:val="0"/>
      </w:rPr>
    </w:lvl>
    <w:lvl w:ilvl="1" w:tplc="815E6766">
      <w:start w:val="6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2DF7AAB"/>
    <w:multiLevelType w:val="hybridMultilevel"/>
    <w:tmpl w:val="8DD24154"/>
    <w:lvl w:ilvl="0" w:tplc="98A811B2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  <w:b w:val="0"/>
      </w:rPr>
    </w:lvl>
    <w:lvl w:ilvl="1" w:tplc="2ED4D208">
      <w:start w:val="5"/>
      <w:numFmt w:val="decimal"/>
      <w:lvlText w:val="%2."/>
      <w:lvlJc w:val="left"/>
      <w:pPr>
        <w:tabs>
          <w:tab w:val="num" w:pos="-482"/>
        </w:tabs>
        <w:ind w:left="-482" w:hanging="284"/>
      </w:pPr>
      <w:rPr>
        <w:rFonts w:cs="Times New Roman" w:hint="default"/>
        <w:b w:val="0"/>
      </w:rPr>
    </w:lvl>
    <w:lvl w:ilvl="2" w:tplc="72BE4A62">
      <w:start w:val="6"/>
      <w:numFmt w:val="lowerLetter"/>
      <w:lvlText w:val="%3)"/>
      <w:lvlJc w:val="left"/>
      <w:pPr>
        <w:tabs>
          <w:tab w:val="num" w:pos="494"/>
        </w:tabs>
        <w:ind w:left="494" w:hanging="360"/>
      </w:pPr>
      <w:rPr>
        <w:rFonts w:ascii="Times New Roman" w:eastAsia="Times New Roman" w:hAnsi="Times New Roman" w:cs="Times New Roman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1034"/>
        </w:tabs>
        <w:ind w:left="103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754"/>
        </w:tabs>
        <w:ind w:left="175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474"/>
        </w:tabs>
        <w:ind w:left="247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3194"/>
        </w:tabs>
        <w:ind w:left="319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914"/>
        </w:tabs>
        <w:ind w:left="391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634"/>
        </w:tabs>
        <w:ind w:left="4634" w:hanging="180"/>
      </w:pPr>
      <w:rPr>
        <w:rFonts w:cs="Times New Roman"/>
      </w:rPr>
    </w:lvl>
  </w:abstractNum>
  <w:abstractNum w:abstractNumId="7">
    <w:nsid w:val="23F47014"/>
    <w:multiLevelType w:val="hybridMultilevel"/>
    <w:tmpl w:val="09F41464"/>
    <w:lvl w:ilvl="0" w:tplc="E67010F0">
      <w:start w:val="5"/>
      <w:numFmt w:val="decimal"/>
      <w:lvlText w:val="%1."/>
      <w:lvlJc w:val="left"/>
      <w:pPr>
        <w:tabs>
          <w:tab w:val="num" w:pos="2181"/>
        </w:tabs>
        <w:ind w:left="2181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9A26E37"/>
    <w:multiLevelType w:val="hybridMultilevel"/>
    <w:tmpl w:val="F1062278"/>
    <w:lvl w:ilvl="0" w:tplc="C470715C">
      <w:start w:val="1"/>
      <w:numFmt w:val="lowerLetter"/>
      <w:lvlText w:val="%1."/>
      <w:lvlJc w:val="left"/>
      <w:pPr>
        <w:tabs>
          <w:tab w:val="num" w:pos="2717"/>
        </w:tabs>
        <w:ind w:left="2774" w:hanging="397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4EA462C"/>
    <w:multiLevelType w:val="multilevel"/>
    <w:tmpl w:val="DB2494E2"/>
    <w:lvl w:ilvl="0">
      <w:start w:val="9"/>
      <w:numFmt w:val="decimal"/>
      <w:lvlText w:val="%1."/>
      <w:lvlJc w:val="left"/>
      <w:pPr>
        <w:tabs>
          <w:tab w:val="num" w:pos="2130"/>
        </w:tabs>
        <w:ind w:left="2130" w:hanging="284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8653127"/>
    <w:multiLevelType w:val="hybridMultilevel"/>
    <w:tmpl w:val="5EA2000A"/>
    <w:lvl w:ilvl="0" w:tplc="F84AD8DE">
      <w:start w:val="1"/>
      <w:numFmt w:val="lowerLetter"/>
      <w:lvlText w:val="%1."/>
      <w:lvlJc w:val="left"/>
      <w:pPr>
        <w:tabs>
          <w:tab w:val="num" w:pos="3137"/>
        </w:tabs>
        <w:ind w:left="3194" w:hanging="397"/>
      </w:pPr>
      <w:rPr>
        <w:rFonts w:cs="Times New Roman" w:hint="default"/>
        <w:b w:val="0"/>
      </w:rPr>
    </w:lvl>
    <w:lvl w:ilvl="1" w:tplc="A99EC224">
      <w:start w:val="5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38AD0FF8"/>
    <w:multiLevelType w:val="hybridMultilevel"/>
    <w:tmpl w:val="BAB8C1C0"/>
    <w:lvl w:ilvl="0" w:tplc="2B52634A">
      <w:start w:val="8"/>
      <w:numFmt w:val="decimal"/>
      <w:lvlText w:val="%1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3F862777"/>
    <w:multiLevelType w:val="multilevel"/>
    <w:tmpl w:val="4EBA84CA"/>
    <w:lvl w:ilvl="0">
      <w:start w:val="1"/>
      <w:numFmt w:val="lowerLetter"/>
      <w:lvlText w:val="%1)"/>
      <w:lvlJc w:val="left"/>
      <w:pPr>
        <w:tabs>
          <w:tab w:val="num" w:pos="4454"/>
        </w:tabs>
        <w:ind w:left="4454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5174"/>
        </w:tabs>
        <w:ind w:left="5174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5894"/>
        </w:tabs>
        <w:ind w:left="5894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6614"/>
        </w:tabs>
        <w:ind w:left="661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7334"/>
        </w:tabs>
        <w:ind w:left="733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8054"/>
        </w:tabs>
        <w:ind w:left="805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8774"/>
        </w:tabs>
        <w:ind w:left="877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9494"/>
        </w:tabs>
        <w:ind w:left="949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0214"/>
        </w:tabs>
        <w:ind w:left="10214" w:hanging="180"/>
      </w:pPr>
      <w:rPr>
        <w:rFonts w:cs="Times New Roman"/>
      </w:rPr>
    </w:lvl>
  </w:abstractNum>
  <w:abstractNum w:abstractNumId="13">
    <w:nsid w:val="3FC769F8"/>
    <w:multiLevelType w:val="hybridMultilevel"/>
    <w:tmpl w:val="70D035AA"/>
    <w:lvl w:ilvl="0" w:tplc="A0BAB110">
      <w:start w:val="1"/>
      <w:numFmt w:val="lowerLetter"/>
      <w:lvlText w:val="%1)"/>
      <w:lvlJc w:val="left"/>
      <w:pPr>
        <w:tabs>
          <w:tab w:val="num" w:pos="4454"/>
        </w:tabs>
        <w:ind w:left="445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5174"/>
        </w:tabs>
        <w:ind w:left="5174" w:hanging="360"/>
      </w:pPr>
      <w:rPr>
        <w:rFonts w:cs="Times New Roman"/>
      </w:rPr>
    </w:lvl>
    <w:lvl w:ilvl="2" w:tplc="869A640C">
      <w:start w:val="8"/>
      <w:numFmt w:val="decimal"/>
      <w:lvlText w:val="%3."/>
      <w:lvlJc w:val="left"/>
      <w:pPr>
        <w:tabs>
          <w:tab w:val="num" w:pos="6074"/>
        </w:tabs>
        <w:ind w:left="6074" w:hanging="360"/>
      </w:pPr>
      <w:rPr>
        <w:rFonts w:cs="Times New Roman" w:hint="default"/>
        <w:b w:val="0"/>
        <w:bCs w:val="0"/>
        <w:u w:val="none"/>
      </w:rPr>
    </w:lvl>
    <w:lvl w:ilvl="3" w:tplc="0415000F">
      <w:start w:val="1"/>
      <w:numFmt w:val="decimal"/>
      <w:lvlText w:val="%4."/>
      <w:lvlJc w:val="left"/>
      <w:pPr>
        <w:tabs>
          <w:tab w:val="num" w:pos="6614"/>
        </w:tabs>
        <w:ind w:left="661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7334"/>
        </w:tabs>
        <w:ind w:left="733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8054"/>
        </w:tabs>
        <w:ind w:left="805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8774"/>
        </w:tabs>
        <w:ind w:left="877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9494"/>
        </w:tabs>
        <w:ind w:left="949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10214"/>
        </w:tabs>
        <w:ind w:left="10214" w:hanging="180"/>
      </w:pPr>
      <w:rPr>
        <w:rFonts w:cs="Times New Roman"/>
      </w:rPr>
    </w:lvl>
  </w:abstractNum>
  <w:abstractNum w:abstractNumId="14">
    <w:nsid w:val="4DB01A78"/>
    <w:multiLevelType w:val="multilevel"/>
    <w:tmpl w:val="9942F592"/>
    <w:lvl w:ilvl="0">
      <w:start w:val="4"/>
      <w:numFmt w:val="decimal"/>
      <w:lvlText w:val="%1."/>
      <w:lvlJc w:val="left"/>
      <w:pPr>
        <w:tabs>
          <w:tab w:val="num" w:pos="1990"/>
        </w:tabs>
        <w:ind w:left="1990" w:hanging="284"/>
      </w:pPr>
      <w:rPr>
        <w:rFonts w:cs="Times New Roman" w:hint="default"/>
        <w:b w:val="0"/>
      </w:rPr>
    </w:lvl>
    <w:lvl w:ilvl="1">
      <w:start w:val="7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07018D2"/>
    <w:multiLevelType w:val="hybridMultilevel"/>
    <w:tmpl w:val="1090AF30"/>
    <w:lvl w:ilvl="0" w:tplc="0415000F">
      <w:start w:val="1"/>
      <w:numFmt w:val="decimal"/>
      <w:lvlText w:val="%1."/>
      <w:lvlJc w:val="left"/>
      <w:pPr>
        <w:tabs>
          <w:tab w:val="num" w:pos="640"/>
        </w:tabs>
        <w:ind w:left="640" w:hanging="360"/>
      </w:pPr>
      <w:rPr>
        <w:rFonts w:cs="Times New Roman" w:hint="default"/>
        <w:b w:val="0"/>
        <w:i w:val="0"/>
        <w:color w:val="auto"/>
      </w:rPr>
    </w:lvl>
    <w:lvl w:ilvl="1" w:tplc="7158B334">
      <w:start w:val="1"/>
      <w:numFmt w:val="lowerLetter"/>
      <w:lvlText w:val="%2."/>
      <w:lvlJc w:val="left"/>
      <w:pPr>
        <w:tabs>
          <w:tab w:val="num" w:pos="1000"/>
        </w:tabs>
        <w:ind w:left="1000" w:hanging="360"/>
      </w:pPr>
      <w:rPr>
        <w:rFonts w:cs="Times New Roman"/>
        <w:i w:val="0"/>
      </w:rPr>
    </w:lvl>
    <w:lvl w:ilvl="2" w:tplc="0415001B">
      <w:start w:val="1"/>
      <w:numFmt w:val="lowerRoman"/>
      <w:lvlText w:val="%3."/>
      <w:lvlJc w:val="right"/>
      <w:pPr>
        <w:tabs>
          <w:tab w:val="num" w:pos="1720"/>
        </w:tabs>
        <w:ind w:left="17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440"/>
        </w:tabs>
        <w:ind w:left="24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160"/>
        </w:tabs>
        <w:ind w:left="31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880"/>
        </w:tabs>
        <w:ind w:left="38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00"/>
        </w:tabs>
        <w:ind w:left="46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320"/>
        </w:tabs>
        <w:ind w:left="53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040"/>
        </w:tabs>
        <w:ind w:left="6040" w:hanging="180"/>
      </w:pPr>
      <w:rPr>
        <w:rFonts w:cs="Times New Roman"/>
      </w:rPr>
    </w:lvl>
  </w:abstractNum>
  <w:abstractNum w:abstractNumId="16">
    <w:nsid w:val="53CB52BA"/>
    <w:multiLevelType w:val="hybridMultilevel"/>
    <w:tmpl w:val="3BFEF6FC"/>
    <w:lvl w:ilvl="0" w:tplc="6E86AA1E">
      <w:start w:val="1"/>
      <w:numFmt w:val="lowerLetter"/>
      <w:lvlText w:val="%1."/>
      <w:lvlJc w:val="left"/>
      <w:pPr>
        <w:tabs>
          <w:tab w:val="num" w:pos="5577"/>
        </w:tabs>
        <w:ind w:left="5577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4B0B344">
      <w:start w:val="1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cs="Times New Roman" w:hint="default"/>
        <w:sz w:val="22"/>
      </w:rPr>
    </w:lvl>
    <w:lvl w:ilvl="3" w:tplc="FB3A8F1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DBDCFFBC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5932291"/>
    <w:multiLevelType w:val="hybridMultilevel"/>
    <w:tmpl w:val="EC5872DC"/>
    <w:lvl w:ilvl="0" w:tplc="F4EC85FC">
      <w:start w:val="1"/>
      <w:numFmt w:val="lowerLetter"/>
      <w:lvlText w:val="%1."/>
      <w:lvlJc w:val="left"/>
      <w:pPr>
        <w:tabs>
          <w:tab w:val="num" w:pos="3137"/>
        </w:tabs>
        <w:ind w:left="3194" w:hanging="397"/>
      </w:pPr>
      <w:rPr>
        <w:rFonts w:cs="Times New Roman" w:hint="default"/>
        <w:b w:val="0"/>
      </w:rPr>
    </w:lvl>
    <w:lvl w:ilvl="1" w:tplc="B0F08C38">
      <w:start w:val="3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A7E6688"/>
    <w:multiLevelType w:val="multilevel"/>
    <w:tmpl w:val="8A4019D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  <w:rPr>
        <w:rFonts w:cs="Times New Roman" w:hint="default"/>
      </w:rPr>
    </w:lvl>
  </w:abstractNum>
  <w:abstractNum w:abstractNumId="19">
    <w:nsid w:val="63F31DC5"/>
    <w:multiLevelType w:val="hybridMultilevel"/>
    <w:tmpl w:val="DB54D768"/>
    <w:lvl w:ilvl="0" w:tplc="4FD6216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shadow w:val="0"/>
        <w:emboss w:val="0"/>
        <w:imprint w:val="0"/>
        <w:vanish w:val="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4E870AA"/>
    <w:multiLevelType w:val="hybridMultilevel"/>
    <w:tmpl w:val="87D6C7BC"/>
    <w:lvl w:ilvl="0" w:tplc="C84469D6">
      <w:start w:val="4"/>
      <w:numFmt w:val="decimal"/>
      <w:lvlText w:val="%1."/>
      <w:lvlJc w:val="left"/>
      <w:pPr>
        <w:tabs>
          <w:tab w:val="num" w:pos="1990"/>
        </w:tabs>
        <w:ind w:left="1990" w:hanging="284"/>
      </w:pPr>
      <w:rPr>
        <w:rFonts w:cs="Times New Roman" w:hint="default"/>
        <w:b w:val="0"/>
      </w:rPr>
    </w:lvl>
    <w:lvl w:ilvl="1" w:tplc="4FF49718">
      <w:start w:val="8"/>
      <w:numFmt w:val="decimal"/>
      <w:lvlText w:val="%2."/>
      <w:lvlJc w:val="left"/>
      <w:pPr>
        <w:tabs>
          <w:tab w:val="num" w:pos="1364"/>
        </w:tabs>
        <w:ind w:left="1364" w:hanging="284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678B093E"/>
    <w:multiLevelType w:val="hybridMultilevel"/>
    <w:tmpl w:val="319206C6"/>
    <w:lvl w:ilvl="0" w:tplc="64CC64F8">
      <w:start w:val="6"/>
      <w:numFmt w:val="decimal"/>
      <w:lvlText w:val="%1."/>
      <w:lvlJc w:val="left"/>
      <w:pPr>
        <w:tabs>
          <w:tab w:val="num" w:pos="2130"/>
        </w:tabs>
        <w:ind w:left="2130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6C431529"/>
    <w:multiLevelType w:val="hybridMultilevel"/>
    <w:tmpl w:val="9E3A94B2"/>
    <w:lvl w:ilvl="0" w:tplc="A596F3FE">
      <w:start w:val="7"/>
      <w:numFmt w:val="decimal"/>
      <w:lvlText w:val="%1."/>
      <w:lvlJc w:val="left"/>
      <w:pPr>
        <w:tabs>
          <w:tab w:val="num" w:pos="1784"/>
        </w:tabs>
        <w:ind w:left="1784" w:hanging="284"/>
      </w:pPr>
      <w:rPr>
        <w:rFonts w:cs="Times New Roman" w:hint="default"/>
        <w:b w:val="0"/>
      </w:rPr>
    </w:lvl>
    <w:lvl w:ilvl="1" w:tplc="02E67E30">
      <w:start w:val="1"/>
      <w:numFmt w:val="lowerLetter"/>
      <w:lvlText w:val="%2."/>
      <w:lvlJc w:val="left"/>
      <w:pPr>
        <w:tabs>
          <w:tab w:val="num" w:pos="1420"/>
        </w:tabs>
        <w:ind w:left="1477" w:hanging="397"/>
      </w:pPr>
      <w:rPr>
        <w:rFonts w:cs="Times New Roman"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77C77299"/>
    <w:multiLevelType w:val="hybridMultilevel"/>
    <w:tmpl w:val="595A627A"/>
    <w:lvl w:ilvl="0" w:tplc="FAE27870">
      <w:start w:val="4"/>
      <w:numFmt w:val="decimal"/>
      <w:lvlText w:val="%1."/>
      <w:lvlJc w:val="left"/>
      <w:pPr>
        <w:tabs>
          <w:tab w:val="num" w:pos="2456"/>
        </w:tabs>
        <w:ind w:left="2456" w:hanging="284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AD642A5"/>
    <w:multiLevelType w:val="hybridMultilevel"/>
    <w:tmpl w:val="296ED05C"/>
    <w:lvl w:ilvl="0" w:tplc="0F7A1DBC">
      <w:start w:val="2"/>
      <w:numFmt w:val="decimal"/>
      <w:lvlText w:val="%1."/>
      <w:lvlJc w:val="left"/>
      <w:pPr>
        <w:tabs>
          <w:tab w:val="num" w:pos="2181"/>
        </w:tabs>
        <w:ind w:left="2181" w:hanging="284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8"/>
  </w:num>
  <w:num w:numId="3">
    <w:abstractNumId w:val="17"/>
  </w:num>
  <w:num w:numId="4">
    <w:abstractNumId w:val="10"/>
  </w:num>
  <w:num w:numId="5">
    <w:abstractNumId w:val="5"/>
  </w:num>
  <w:num w:numId="6">
    <w:abstractNumId w:val="22"/>
  </w:num>
  <w:num w:numId="7">
    <w:abstractNumId w:val="24"/>
  </w:num>
  <w:num w:numId="8">
    <w:abstractNumId w:val="7"/>
  </w:num>
  <w:num w:numId="9">
    <w:abstractNumId w:val="6"/>
  </w:num>
  <w:num w:numId="10">
    <w:abstractNumId w:val="20"/>
  </w:num>
  <w:num w:numId="11">
    <w:abstractNumId w:val="4"/>
  </w:num>
  <w:num w:numId="12">
    <w:abstractNumId w:val="11"/>
  </w:num>
  <w:num w:numId="13">
    <w:abstractNumId w:val="14"/>
  </w:num>
  <w:num w:numId="14">
    <w:abstractNumId w:val="1"/>
  </w:num>
  <w:num w:numId="15">
    <w:abstractNumId w:val="2"/>
  </w:num>
  <w:num w:numId="16">
    <w:abstractNumId w:val="3"/>
  </w:num>
  <w:num w:numId="17">
    <w:abstractNumId w:val="9"/>
  </w:num>
  <w:num w:numId="18">
    <w:abstractNumId w:val="18"/>
  </w:num>
  <w:num w:numId="19">
    <w:abstractNumId w:val="23"/>
  </w:num>
  <w:num w:numId="20">
    <w:abstractNumId w:val="21"/>
  </w:num>
  <w:num w:numId="21">
    <w:abstractNumId w:val="0"/>
  </w:num>
  <w:num w:numId="22">
    <w:abstractNumId w:val="13"/>
  </w:num>
  <w:num w:numId="23">
    <w:abstractNumId w:val="12"/>
  </w:num>
  <w:num w:numId="24">
    <w:abstractNumId w:val="15"/>
  </w:num>
  <w:num w:numId="25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40"/>
  <w:drawingGridVerticalSpacing w:val="381"/>
  <w:displayHorizont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0EA4"/>
    <w:rsid w:val="00012A1B"/>
    <w:rsid w:val="00013872"/>
    <w:rsid w:val="000154EA"/>
    <w:rsid w:val="00036AB0"/>
    <w:rsid w:val="000469E2"/>
    <w:rsid w:val="00047F5F"/>
    <w:rsid w:val="000601F6"/>
    <w:rsid w:val="0008158C"/>
    <w:rsid w:val="000B5E89"/>
    <w:rsid w:val="000B62D0"/>
    <w:rsid w:val="000C5E79"/>
    <w:rsid w:val="000C6FFC"/>
    <w:rsid w:val="000D1FC6"/>
    <w:rsid w:val="000E1806"/>
    <w:rsid w:val="000E2E07"/>
    <w:rsid w:val="000F0BD1"/>
    <w:rsid w:val="000F5AFC"/>
    <w:rsid w:val="00102077"/>
    <w:rsid w:val="00124BF0"/>
    <w:rsid w:val="00142F3A"/>
    <w:rsid w:val="001511A1"/>
    <w:rsid w:val="0016340D"/>
    <w:rsid w:val="00167E50"/>
    <w:rsid w:val="00167F75"/>
    <w:rsid w:val="001844DA"/>
    <w:rsid w:val="001A570F"/>
    <w:rsid w:val="001C2D2B"/>
    <w:rsid w:val="001D0516"/>
    <w:rsid w:val="001D2C6A"/>
    <w:rsid w:val="00217C0B"/>
    <w:rsid w:val="0023771C"/>
    <w:rsid w:val="00237C6C"/>
    <w:rsid w:val="00260988"/>
    <w:rsid w:val="00265F7E"/>
    <w:rsid w:val="00281AE4"/>
    <w:rsid w:val="002A31BF"/>
    <w:rsid w:val="002B133A"/>
    <w:rsid w:val="002B324A"/>
    <w:rsid w:val="002D7894"/>
    <w:rsid w:val="002E2E2D"/>
    <w:rsid w:val="002F3050"/>
    <w:rsid w:val="003122A7"/>
    <w:rsid w:val="00343CB2"/>
    <w:rsid w:val="003464C0"/>
    <w:rsid w:val="003471F4"/>
    <w:rsid w:val="00362072"/>
    <w:rsid w:val="00375592"/>
    <w:rsid w:val="0038630C"/>
    <w:rsid w:val="00393DDE"/>
    <w:rsid w:val="00396ED5"/>
    <w:rsid w:val="003A2C5F"/>
    <w:rsid w:val="003A3132"/>
    <w:rsid w:val="003C5C63"/>
    <w:rsid w:val="003D49E1"/>
    <w:rsid w:val="003D55DC"/>
    <w:rsid w:val="0042023A"/>
    <w:rsid w:val="004308B5"/>
    <w:rsid w:val="004460D6"/>
    <w:rsid w:val="00462843"/>
    <w:rsid w:val="004A495D"/>
    <w:rsid w:val="004A54EB"/>
    <w:rsid w:val="004C1033"/>
    <w:rsid w:val="004C4B89"/>
    <w:rsid w:val="004F03C8"/>
    <w:rsid w:val="004F197E"/>
    <w:rsid w:val="004F316E"/>
    <w:rsid w:val="004F7CF4"/>
    <w:rsid w:val="00503D94"/>
    <w:rsid w:val="00511D75"/>
    <w:rsid w:val="00520EA4"/>
    <w:rsid w:val="00553BB8"/>
    <w:rsid w:val="005666CA"/>
    <w:rsid w:val="00566970"/>
    <w:rsid w:val="0057584E"/>
    <w:rsid w:val="00582A76"/>
    <w:rsid w:val="00584C7A"/>
    <w:rsid w:val="005878A3"/>
    <w:rsid w:val="005902F5"/>
    <w:rsid w:val="005A50F0"/>
    <w:rsid w:val="005B299C"/>
    <w:rsid w:val="005C4FD8"/>
    <w:rsid w:val="005C63CE"/>
    <w:rsid w:val="005E5594"/>
    <w:rsid w:val="005F56AA"/>
    <w:rsid w:val="00630348"/>
    <w:rsid w:val="0064307D"/>
    <w:rsid w:val="00650B15"/>
    <w:rsid w:val="00663F26"/>
    <w:rsid w:val="00666B97"/>
    <w:rsid w:val="006A5FB3"/>
    <w:rsid w:val="006C1C89"/>
    <w:rsid w:val="006D61DB"/>
    <w:rsid w:val="006F643C"/>
    <w:rsid w:val="0070638B"/>
    <w:rsid w:val="00736E41"/>
    <w:rsid w:val="007377C5"/>
    <w:rsid w:val="00737E9E"/>
    <w:rsid w:val="00754DDD"/>
    <w:rsid w:val="00772CC2"/>
    <w:rsid w:val="007745CF"/>
    <w:rsid w:val="0079416F"/>
    <w:rsid w:val="007968FA"/>
    <w:rsid w:val="007A0EDB"/>
    <w:rsid w:val="007A6CDC"/>
    <w:rsid w:val="007C4179"/>
    <w:rsid w:val="007E12EB"/>
    <w:rsid w:val="007F46CF"/>
    <w:rsid w:val="008052CA"/>
    <w:rsid w:val="00805B4B"/>
    <w:rsid w:val="00806A56"/>
    <w:rsid w:val="00811189"/>
    <w:rsid w:val="00817357"/>
    <w:rsid w:val="00821C63"/>
    <w:rsid w:val="00823CB4"/>
    <w:rsid w:val="008254A3"/>
    <w:rsid w:val="00825D4B"/>
    <w:rsid w:val="00832327"/>
    <w:rsid w:val="008521F7"/>
    <w:rsid w:val="00865AC2"/>
    <w:rsid w:val="008678C4"/>
    <w:rsid w:val="008734B7"/>
    <w:rsid w:val="00874453"/>
    <w:rsid w:val="0088232F"/>
    <w:rsid w:val="00887523"/>
    <w:rsid w:val="008A5B92"/>
    <w:rsid w:val="008E5402"/>
    <w:rsid w:val="008E5D4A"/>
    <w:rsid w:val="00902F78"/>
    <w:rsid w:val="00910437"/>
    <w:rsid w:val="009174D6"/>
    <w:rsid w:val="009573AF"/>
    <w:rsid w:val="00965704"/>
    <w:rsid w:val="0097173F"/>
    <w:rsid w:val="0099367B"/>
    <w:rsid w:val="009C7435"/>
    <w:rsid w:val="009E4C00"/>
    <w:rsid w:val="00A26735"/>
    <w:rsid w:val="00A273FF"/>
    <w:rsid w:val="00A312FF"/>
    <w:rsid w:val="00A41808"/>
    <w:rsid w:val="00A44AAF"/>
    <w:rsid w:val="00A55453"/>
    <w:rsid w:val="00A860C4"/>
    <w:rsid w:val="00A87CF4"/>
    <w:rsid w:val="00A94E87"/>
    <w:rsid w:val="00A9713E"/>
    <w:rsid w:val="00AB26C3"/>
    <w:rsid w:val="00AC51CF"/>
    <w:rsid w:val="00AD20E0"/>
    <w:rsid w:val="00AD771D"/>
    <w:rsid w:val="00AE5CF9"/>
    <w:rsid w:val="00B12E83"/>
    <w:rsid w:val="00B66040"/>
    <w:rsid w:val="00B6657F"/>
    <w:rsid w:val="00B716B7"/>
    <w:rsid w:val="00B74A37"/>
    <w:rsid w:val="00BB0DEA"/>
    <w:rsid w:val="00BD623C"/>
    <w:rsid w:val="00BF12B4"/>
    <w:rsid w:val="00C553C7"/>
    <w:rsid w:val="00C70A63"/>
    <w:rsid w:val="00C715EA"/>
    <w:rsid w:val="00C761A3"/>
    <w:rsid w:val="00C94504"/>
    <w:rsid w:val="00CC148B"/>
    <w:rsid w:val="00D03AEF"/>
    <w:rsid w:val="00D1024C"/>
    <w:rsid w:val="00D32828"/>
    <w:rsid w:val="00D434E4"/>
    <w:rsid w:val="00D77012"/>
    <w:rsid w:val="00DB557B"/>
    <w:rsid w:val="00DB593E"/>
    <w:rsid w:val="00DB7DB0"/>
    <w:rsid w:val="00DD6098"/>
    <w:rsid w:val="00DD67C4"/>
    <w:rsid w:val="00DE0645"/>
    <w:rsid w:val="00DF090E"/>
    <w:rsid w:val="00DF4D10"/>
    <w:rsid w:val="00E02708"/>
    <w:rsid w:val="00E137C6"/>
    <w:rsid w:val="00E3288B"/>
    <w:rsid w:val="00E421A5"/>
    <w:rsid w:val="00E50BC1"/>
    <w:rsid w:val="00E52148"/>
    <w:rsid w:val="00E5393C"/>
    <w:rsid w:val="00E54A12"/>
    <w:rsid w:val="00E55BE1"/>
    <w:rsid w:val="00E65462"/>
    <w:rsid w:val="00EE06C2"/>
    <w:rsid w:val="00F465DA"/>
    <w:rsid w:val="00F636DE"/>
    <w:rsid w:val="00F74420"/>
    <w:rsid w:val="00F77960"/>
    <w:rsid w:val="00FC09D0"/>
    <w:rsid w:val="00FC31B4"/>
    <w:rsid w:val="00FC733F"/>
    <w:rsid w:val="00FD0D47"/>
    <w:rsid w:val="00FE5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Lis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61A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0638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aliases w:val="Znak,Znak Znak Znak"/>
    <w:basedOn w:val="Normal"/>
    <w:link w:val="BodyTextChar"/>
    <w:uiPriority w:val="99"/>
    <w:rsid w:val="0079416F"/>
    <w:pPr>
      <w:jc w:val="both"/>
    </w:pPr>
    <w:rPr>
      <w:szCs w:val="22"/>
      <w:lang w:eastAsia="en-US"/>
    </w:rPr>
  </w:style>
  <w:style w:type="character" w:customStyle="1" w:styleId="BodyTextChar">
    <w:name w:val="Body Text Char"/>
    <w:aliases w:val="Znak Char,Znak Znak Znak Char"/>
    <w:basedOn w:val="DefaultParagraphFont"/>
    <w:link w:val="BodyText"/>
    <w:uiPriority w:val="99"/>
    <w:semiHidden/>
    <w:rsid w:val="002E2E2D"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663F2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E2E2D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663F2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E2E2D"/>
    <w:rPr>
      <w:rFonts w:cs="Times New Roman"/>
      <w:sz w:val="24"/>
      <w:szCs w:val="24"/>
    </w:rPr>
  </w:style>
  <w:style w:type="paragraph" w:styleId="List">
    <w:name w:val="List"/>
    <w:basedOn w:val="Normal"/>
    <w:uiPriority w:val="99"/>
    <w:rsid w:val="00553BB8"/>
    <w:pPr>
      <w:ind w:left="283" w:hanging="283"/>
    </w:pPr>
    <w:rPr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676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67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300</Words>
  <Characters>1806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Nazwa i adres Wykonawcy:</dc:title>
  <dc:subject/>
  <dc:creator>aniaz</dc:creator>
  <cp:keywords/>
  <dc:description/>
  <cp:lastModifiedBy>Policja</cp:lastModifiedBy>
  <cp:revision>3</cp:revision>
  <cp:lastPrinted>2014-07-01T11:49:00Z</cp:lastPrinted>
  <dcterms:created xsi:type="dcterms:W3CDTF">2017-06-28T07:57:00Z</dcterms:created>
  <dcterms:modified xsi:type="dcterms:W3CDTF">2017-07-07T10:22:00Z</dcterms:modified>
</cp:coreProperties>
</file>